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869" w:rsidRPr="00397A8E" w:rsidRDefault="00C34F28" w:rsidP="00935932">
      <w:pPr>
        <w:jc w:val="center"/>
        <w:rPr>
          <w:rFonts w:ascii="ＭＳ 明朝" w:eastAsia="ＭＳ 明朝" w:hAnsi="ＭＳ 明朝" w:cs="Times New Roman"/>
          <w:b/>
          <w:caps/>
          <w:color w:val="9BBB59" w:themeColor="accent3"/>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ＭＳ Ｐゴシック" w:hAnsi="Times New Roman" w:cs="Times New Roman" w:hint="eastAsia"/>
          <w:noProof/>
          <w:color w:val="000000"/>
          <w:kern w:val="28"/>
          <w:sz w:val="22"/>
        </w:rPr>
        <w:drawing>
          <wp:anchor distT="0" distB="0" distL="114300" distR="114300" simplePos="0" relativeHeight="251658752" behindDoc="0" locked="0" layoutInCell="1" allowOverlap="1" wp14:anchorId="7C5BA25D" wp14:editId="6270B48E">
            <wp:simplePos x="0" y="0"/>
            <wp:positionH relativeFrom="column">
              <wp:posOffset>4829810</wp:posOffset>
            </wp:positionH>
            <wp:positionV relativeFrom="paragraph">
              <wp:posOffset>0</wp:posOffset>
            </wp:positionV>
            <wp:extent cx="972000" cy="582194"/>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紫の花.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000" cy="582194"/>
                    </a:xfrm>
                    <a:prstGeom prst="rect">
                      <a:avLst/>
                    </a:prstGeom>
                  </pic:spPr>
                </pic:pic>
              </a:graphicData>
            </a:graphic>
            <wp14:sizeRelH relativeFrom="page">
              <wp14:pctWidth>0</wp14:pctWidth>
            </wp14:sizeRelH>
            <wp14:sizeRelV relativeFrom="page">
              <wp14:pctHeight>0</wp14:pctHeight>
            </wp14:sizeRelV>
          </wp:anchor>
        </w:drawing>
      </w:r>
      <w:r w:rsidR="00A84A65">
        <w:rPr>
          <w:rFonts w:ascii="Times New Roman" w:eastAsia="ＭＳ Ｐゴシック" w:hAnsi="Times New Roman" w:cs="Times New Roman" w:hint="eastAsia"/>
          <w:noProof/>
          <w:color w:val="000000"/>
          <w:kern w:val="28"/>
          <w:sz w:val="22"/>
        </w:rPr>
        <w:drawing>
          <wp:anchor distT="0" distB="0" distL="114300" distR="114300" simplePos="0" relativeHeight="251665920" behindDoc="0" locked="0" layoutInCell="1" allowOverlap="1" wp14:anchorId="18CBA5A6" wp14:editId="579E80A9">
            <wp:simplePos x="0" y="0"/>
            <wp:positionH relativeFrom="column">
              <wp:posOffset>822325</wp:posOffset>
            </wp:positionH>
            <wp:positionV relativeFrom="paragraph">
              <wp:posOffset>6765</wp:posOffset>
            </wp:positionV>
            <wp:extent cx="947301" cy="596348"/>
            <wp:effectExtent l="0" t="0" r="571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ひまわり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7301" cy="596348"/>
                    </a:xfrm>
                    <a:prstGeom prst="rect">
                      <a:avLst/>
                    </a:prstGeom>
                  </pic:spPr>
                </pic:pic>
              </a:graphicData>
            </a:graphic>
            <wp14:sizeRelH relativeFrom="page">
              <wp14:pctWidth>0</wp14:pctWidth>
            </wp14:sizeRelH>
            <wp14:sizeRelV relativeFrom="page">
              <wp14:pctHeight>0</wp14:pctHeight>
            </wp14:sizeRelV>
          </wp:anchor>
        </w:drawing>
      </w:r>
      <w:r w:rsidR="00093561">
        <w:rPr>
          <w:rFonts w:ascii="Times New Roman" w:eastAsia="ＭＳ Ｐゴシック" w:hAnsi="Times New Roman" w:cs="Times New Roman"/>
          <w:color w:val="000000"/>
          <w:kern w:val="28"/>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1.5pt;height:28.8pt" fillcolor="#b2b2b2" strokecolor="#33c" strokeweight="1pt">
            <v:fill r:id="rId11" o:title="" opacity=".5"/>
            <v:stroke r:id="rId11" o:title=""/>
            <v:shadow on="t" color="#99f" offset="3pt"/>
            <v:textpath style="font-family:&quot;ＭＳ Ｐゴシック&quot;;v-text-reverse:t;v-text-kern:t" trim="t" fitpath="t" string="トピックス"/>
          </v:shape>
        </w:pict>
      </w:r>
    </w:p>
    <w:p w:rsidR="005F2DC6" w:rsidRDefault="00FE3352" w:rsidP="001940B3">
      <w:pPr>
        <w:widowControl/>
        <w:rPr>
          <w:rFonts w:ascii="Times New Roman" w:eastAsia="ＭＳ Ｐゴシック" w:hAnsi="Times New Roman" w:cs="Times New Roman"/>
          <w:color w:val="000000"/>
          <w:kern w:val="28"/>
          <w:sz w:val="22"/>
        </w:rPr>
      </w:pPr>
      <w:r>
        <w:rPr>
          <w:rFonts w:ascii="Times New Roman" w:eastAsia="ＭＳ Ｐゴシック" w:hAnsi="Times New Roman" w:cs="Times New Roman" w:hint="eastAsia"/>
          <w:noProof/>
          <w:color w:val="000000"/>
          <w:kern w:val="28"/>
          <w:sz w:val="22"/>
        </w:rPr>
        <mc:AlternateContent>
          <mc:Choice Requires="wps">
            <w:drawing>
              <wp:anchor distT="0" distB="0" distL="114300" distR="114300" simplePos="0" relativeHeight="251646464" behindDoc="0" locked="0" layoutInCell="1" allowOverlap="1" wp14:anchorId="76BAA570" wp14:editId="7169B5EA">
                <wp:simplePos x="0" y="0"/>
                <wp:positionH relativeFrom="column">
                  <wp:posOffset>59138</wp:posOffset>
                </wp:positionH>
                <wp:positionV relativeFrom="paragraph">
                  <wp:posOffset>171256</wp:posOffset>
                </wp:positionV>
                <wp:extent cx="6567225" cy="3257743"/>
                <wp:effectExtent l="0" t="0" r="24130" b="190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225" cy="3257743"/>
                        </a:xfrm>
                        <a:prstGeom prst="rect">
                          <a:avLst/>
                        </a:prstGeom>
                        <a:solidFill>
                          <a:srgbClr val="FFFFFF"/>
                        </a:solidFill>
                        <a:ln w="9525">
                          <a:solidFill>
                            <a:srgbClr val="7030A0"/>
                          </a:solidFill>
                          <a:prstDash val="lgDashDot"/>
                          <a:miter lim="800000"/>
                          <a:headEnd/>
                          <a:tailEnd/>
                        </a:ln>
                      </wps:spPr>
                      <wps:txbx>
                        <w:txbxContent>
                          <w:p w:rsidR="00C6658D" w:rsidRPr="00F45E32" w:rsidRDefault="00CB20B9" w:rsidP="00F45E32">
                            <w:pPr>
                              <w:jc w:val="center"/>
                              <w:rPr>
                                <w:rFonts w:ascii="游ゴシック" w:eastAsia="游ゴシック" w:hAnsi="游ゴシック"/>
                                <w:b/>
                                <w:noProof/>
                                <w:sz w:val="24"/>
                                <w:szCs w:val="24"/>
                              </w:rPr>
                            </w:pPr>
                            <w:r w:rsidRPr="00F45E32">
                              <w:rPr>
                                <w:rFonts w:ascii="游ゴシック" w:eastAsia="游ゴシック" w:hAnsi="游ゴシック" w:hint="eastAsia"/>
                                <w:b/>
                                <w:noProof/>
                                <w:sz w:val="24"/>
                                <w:szCs w:val="24"/>
                              </w:rPr>
                              <w:t>これからの西谷を考える</w:t>
                            </w:r>
                          </w:p>
                          <w:p w:rsidR="0007536C" w:rsidRPr="00270FE4" w:rsidRDefault="00270FE4" w:rsidP="00270FE4">
                            <w:pPr>
                              <w:ind w:firstLineChars="100" w:firstLine="200"/>
                              <w:rPr>
                                <w:rFonts w:ascii="游ゴシック" w:eastAsia="游ゴシック" w:hAnsi="游ゴシック"/>
                                <w:sz w:val="20"/>
                              </w:rPr>
                            </w:pPr>
                            <w:r w:rsidRPr="00270FE4">
                              <w:rPr>
                                <w:rFonts w:ascii="游ゴシック" w:eastAsia="游ゴシック" w:hAnsi="游ゴシック" w:hint="eastAsia"/>
                                <w:sz w:val="20"/>
                              </w:rPr>
                              <w:t>「バイオマス」とは、生物から生まれた資源の総称です。</w:t>
                            </w:r>
                            <w:r w:rsidR="00E54553">
                              <w:rPr>
                                <w:rFonts w:ascii="游ゴシック" w:eastAsia="游ゴシック" w:hAnsi="游ゴシック" w:hint="eastAsia"/>
                                <w:sz w:val="20"/>
                              </w:rPr>
                              <w:t>森林の間伐</w:t>
                            </w:r>
                            <w:r w:rsidR="007869DD" w:rsidRPr="00270FE4">
                              <w:rPr>
                                <w:rFonts w:ascii="游ゴシック" w:eastAsia="游ゴシック" w:hAnsi="游ゴシック" w:hint="eastAsia"/>
                                <w:sz w:val="20"/>
                              </w:rPr>
                              <w:t>材、家畜の排泄物、食品廃棄物など、さまざまな</w:t>
                            </w:r>
                            <w:r w:rsidR="00E54553">
                              <w:rPr>
                                <w:rFonts w:ascii="游ゴシック" w:eastAsia="游ゴシック" w:hAnsi="游ゴシック" w:hint="eastAsia"/>
                                <w:sz w:val="20"/>
                              </w:rPr>
                              <w:t>ものが</w:t>
                            </w:r>
                            <w:r w:rsidR="007869DD" w:rsidRPr="00270FE4">
                              <w:rPr>
                                <w:rFonts w:ascii="游ゴシック" w:eastAsia="游ゴシック" w:hAnsi="游ゴシック" w:hint="eastAsia"/>
                                <w:sz w:val="20"/>
                              </w:rPr>
                              <w:t>資源として活用されています。西谷には樹木</w:t>
                            </w:r>
                            <w:r w:rsidRPr="00270FE4">
                              <w:rPr>
                                <w:rFonts w:ascii="游ゴシック" w:eastAsia="游ゴシック" w:hAnsi="游ゴシック" w:hint="eastAsia"/>
                                <w:sz w:val="20"/>
                              </w:rPr>
                              <w:t>やふん尿などのバイオマスがあります。この里山の資源を地域の農業、産業、環境に活かすことができないでしょうか。</w:t>
                            </w:r>
                          </w:p>
                          <w:p w:rsidR="0007536C" w:rsidRPr="00CD4733" w:rsidRDefault="007D2298" w:rsidP="00CB1036">
                            <w:pPr>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７月</w:t>
                            </w:r>
                            <w:r w:rsidR="00270FE4">
                              <w:rPr>
                                <w:rFonts w:ascii="游ゴシック" w:eastAsia="游ゴシック" w:hAnsi="游ゴシック" w:hint="eastAsia"/>
                                <w:sz w:val="20"/>
                                <w:szCs w:val="20"/>
                              </w:rPr>
                              <w:t>16日に</w:t>
                            </w:r>
                            <w:r>
                              <w:rPr>
                                <w:rFonts w:ascii="游ゴシック" w:eastAsia="游ゴシック" w:hAnsi="游ゴシック" w:hint="eastAsia"/>
                                <w:sz w:val="20"/>
                                <w:szCs w:val="20"/>
                              </w:rPr>
                              <w:t>西谷会館でバイオガス</w:t>
                            </w:r>
                            <w:r w:rsidR="0007536C" w:rsidRPr="00CD4733">
                              <w:rPr>
                                <w:rFonts w:ascii="游ゴシック" w:eastAsia="游ゴシック" w:hAnsi="游ゴシック" w:hint="eastAsia"/>
                                <w:sz w:val="20"/>
                                <w:szCs w:val="20"/>
                              </w:rPr>
                              <w:t>発電設備導入可能性調査結果説明会が開催されました。バイオガスとはバイオマスを微生物に分解させて発生したガスのことです。「バイオガス発電」では、バイオガス（主にメタンガス）を燃焼させて発電します。この説明会では、家畜のふん尿による発電や発熱、消化液の可能性について報告がありました。調査結果の段階ですので、これからの展開はまだ方向性が見えません。しかし、家畜のふん尿が資源であることは理解できました。</w:t>
                            </w:r>
                          </w:p>
                          <w:p w:rsidR="0007536C" w:rsidRPr="00CD4733" w:rsidRDefault="0007536C" w:rsidP="00CB1036">
                            <w:pPr>
                              <w:ind w:firstLineChars="100" w:firstLine="200"/>
                              <w:rPr>
                                <w:rFonts w:ascii="游ゴシック" w:eastAsia="游ゴシック" w:hAnsi="游ゴシック"/>
                                <w:sz w:val="20"/>
                                <w:szCs w:val="20"/>
                              </w:rPr>
                            </w:pPr>
                            <w:r w:rsidRPr="00CD4733">
                              <w:rPr>
                                <w:rFonts w:ascii="游ゴシック" w:eastAsia="游ゴシック" w:hAnsi="游ゴシック" w:hint="eastAsia"/>
                                <w:sz w:val="20"/>
                                <w:szCs w:val="20"/>
                              </w:rPr>
                              <w:t>環境部会では、バイオマスによる発電や発熱について、今年度中に勉強会を予定しています。地域の資源活用で、環境への負荷が少ない持続可能な西谷のくらしを考えていきましょう。みなさまの参加をお待ちしています。</w:t>
                            </w:r>
                          </w:p>
                          <w:p w:rsidR="00232244" w:rsidRPr="00E82FF3" w:rsidRDefault="00C34F28" w:rsidP="00CB1036">
                            <w:pPr>
                              <w:ind w:left="7200" w:hangingChars="3600" w:hanging="7200"/>
                              <w:rPr>
                                <w:rFonts w:ascii="游ゴシック" w:eastAsia="游ゴシック" w:hAnsi="游ゴシック"/>
                                <w:noProof/>
                                <w:szCs w:val="20"/>
                              </w:rPr>
                            </w:pPr>
                            <w:r w:rsidRPr="00CD4733">
                              <w:rPr>
                                <w:rFonts w:ascii="游ゴシック" w:eastAsia="游ゴシック" w:hAnsi="游ゴシック" w:hint="eastAsia"/>
                                <w:noProof/>
                                <w:sz w:val="20"/>
                                <w:szCs w:val="20"/>
                              </w:rPr>
                              <w:t>※インターネット環境をお持ちの方は、「環境省　地域循環共生圏　プラットフォーム」を検索してみてください。</w:t>
                            </w:r>
                            <w:r w:rsidR="00E82FF3" w:rsidRPr="00CD4733">
                              <w:rPr>
                                <w:rFonts w:asciiTheme="majorEastAsia" w:eastAsiaTheme="majorEastAsia" w:hAnsiTheme="majorEastAsia" w:hint="eastAsia"/>
                                <w:noProof/>
                                <w:sz w:val="20"/>
                                <w:szCs w:val="20"/>
                              </w:rPr>
                              <w:t xml:space="preserve">　</w:t>
                            </w:r>
                            <w:r w:rsidR="00E82FF3" w:rsidRPr="00CD4733">
                              <w:rPr>
                                <w:rFonts w:asciiTheme="majorEastAsia" w:eastAsiaTheme="majorEastAsia" w:hAnsiTheme="majorEastAsia" w:hint="eastAsia"/>
                                <w:noProof/>
                                <w:szCs w:val="20"/>
                              </w:rPr>
                              <w:t xml:space="preserve">　　　　</w:t>
                            </w:r>
                            <w:r w:rsidR="00CB1036" w:rsidRPr="00CD4733">
                              <w:rPr>
                                <w:rFonts w:asciiTheme="majorEastAsia" w:eastAsiaTheme="majorEastAsia" w:hAnsiTheme="majorEastAsia" w:hint="eastAsia"/>
                                <w:noProof/>
                                <w:szCs w:val="20"/>
                              </w:rPr>
                              <w:t xml:space="preserve">　　　　　　　　　　　　　　　　　　　　　　　　　　　　　　　　 </w:t>
                            </w:r>
                            <w:r w:rsidR="00143E47" w:rsidRPr="00D6372A">
                              <w:rPr>
                                <w:rFonts w:ascii="游ゴシック" w:eastAsia="游ゴシック" w:hAnsi="游ゴシック" w:hint="eastAsia"/>
                                <w:noProof/>
                                <w:sz w:val="20"/>
                                <w:szCs w:val="20"/>
                              </w:rPr>
                              <w:t>環境部会</w:t>
                            </w:r>
                            <w:r w:rsidR="00332870" w:rsidRPr="00D6372A">
                              <w:rPr>
                                <w:rFonts w:ascii="游ゴシック" w:eastAsia="游ゴシック" w:hAnsi="游ゴシック" w:hint="eastAsia"/>
                                <w:noProof/>
                                <w:sz w:val="20"/>
                                <w:szCs w:val="20"/>
                              </w:rPr>
                              <w:t>部会長　宮上　佳江</w:t>
                            </w:r>
                          </w:p>
                          <w:p w:rsidR="00232244" w:rsidRDefault="00232244" w:rsidP="00CB1036">
                            <w:pPr>
                              <w:ind w:firstLineChars="2500" w:firstLine="5000"/>
                              <w:rPr>
                                <w:rFonts w:ascii="游ゴシック" w:eastAsia="游ゴシック" w:hAnsi="游ゴシック"/>
                                <w:noProof/>
                                <w:sz w:val="20"/>
                                <w:szCs w:val="20"/>
                              </w:rPr>
                            </w:pPr>
                          </w:p>
                          <w:p w:rsidR="00232244" w:rsidRDefault="00232244" w:rsidP="00D975B2">
                            <w:pPr>
                              <w:spacing w:line="300" w:lineRule="exact"/>
                              <w:ind w:firstLineChars="2500" w:firstLine="5000"/>
                              <w:rPr>
                                <w:rFonts w:ascii="游ゴシック" w:eastAsia="游ゴシック" w:hAnsi="游ゴシック"/>
                                <w:noProof/>
                                <w:sz w:val="20"/>
                                <w:szCs w:val="20"/>
                              </w:rPr>
                            </w:pPr>
                          </w:p>
                          <w:p w:rsidR="00232244" w:rsidRDefault="00232244" w:rsidP="00D975B2">
                            <w:pPr>
                              <w:spacing w:line="300" w:lineRule="exact"/>
                              <w:ind w:firstLineChars="2500" w:firstLine="5000"/>
                              <w:rPr>
                                <w:rFonts w:ascii="游ゴシック" w:eastAsia="游ゴシック" w:hAnsi="游ゴシック"/>
                                <w:sz w:val="20"/>
                                <w:szCs w:val="20"/>
                              </w:rPr>
                            </w:pPr>
                          </w:p>
                          <w:p w:rsidR="00E71AB3" w:rsidRDefault="00E71AB3" w:rsidP="00D975B2">
                            <w:pPr>
                              <w:spacing w:line="300" w:lineRule="exact"/>
                              <w:ind w:firstLineChars="2500" w:firstLine="5000"/>
                              <w:rPr>
                                <w:rFonts w:ascii="游ゴシック" w:eastAsia="游ゴシック" w:hAnsi="游ゴシック"/>
                                <w:sz w:val="20"/>
                                <w:szCs w:val="20"/>
                              </w:rPr>
                            </w:pPr>
                          </w:p>
                          <w:p w:rsidR="00E71AB3" w:rsidRDefault="00E71AB3" w:rsidP="00D975B2">
                            <w:pPr>
                              <w:spacing w:line="300" w:lineRule="exact"/>
                              <w:ind w:firstLineChars="2500" w:firstLine="5000"/>
                              <w:rPr>
                                <w:rFonts w:ascii="游ゴシック" w:eastAsia="游ゴシック" w:hAnsi="游ゴシック"/>
                                <w:sz w:val="20"/>
                                <w:szCs w:val="20"/>
                              </w:rPr>
                            </w:pPr>
                          </w:p>
                          <w:p w:rsidR="00E71AB3" w:rsidRPr="00D975B2" w:rsidRDefault="00E71AB3" w:rsidP="00D975B2">
                            <w:pPr>
                              <w:spacing w:line="300" w:lineRule="exact"/>
                              <w:ind w:firstLineChars="2500" w:firstLine="5000"/>
                              <w:rPr>
                                <w:rFonts w:ascii="游ゴシック" w:eastAsia="游ゴシック" w:hAnsi="游ゴシック"/>
                                <w:sz w:val="20"/>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 o:spid="_x0000_s1026" type="#_x0000_t202" style="position:absolute;left:0;text-align:left;margin-left:4.65pt;margin-top:13.5pt;width:517.1pt;height:25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" strokecolor="#7030a0">
                <v:stroke dashstyle="longDashDot"/>
                <v:textbox inset="5.85pt,.7pt,5.85pt,.7pt">
                  <w:txbxContent>
                    <w:p w:rsidR="00C6658D" w:rsidRPr="00F45E32" w:rsidRDefault="00CB20B9" w:rsidP="00F45E32">
                      <w:pPr>
                        <w:jc w:val="center"/>
                        <w:rPr>
                          <w:rFonts w:ascii="游ゴシック" w:eastAsia="游ゴシック" w:hAnsi="游ゴシック"/>
                          <w:b/>
                          <w:noProof/>
                          <w:sz w:val="24"/>
                          <w:szCs w:val="24"/>
                        </w:rPr>
                      </w:pPr>
                      <w:r w:rsidRPr="00F45E32">
                        <w:rPr>
                          <w:rFonts w:ascii="游ゴシック" w:eastAsia="游ゴシック" w:hAnsi="游ゴシック" w:hint="eastAsia"/>
                          <w:b/>
                          <w:noProof/>
                          <w:sz w:val="24"/>
                          <w:szCs w:val="24"/>
                        </w:rPr>
                        <w:t>これからの西谷を考える</w:t>
                      </w:r>
                    </w:p>
                    <w:p w:rsidR="0007536C" w:rsidRPr="00270FE4" w:rsidRDefault="00270FE4" w:rsidP="00270FE4">
                      <w:pPr>
                        <w:ind w:firstLineChars="100" w:firstLine="200"/>
                        <w:rPr>
                          <w:rFonts w:ascii="游ゴシック" w:eastAsia="游ゴシック" w:hAnsi="游ゴシック"/>
                          <w:sz w:val="20"/>
                        </w:rPr>
                      </w:pPr>
                      <w:r w:rsidRPr="00270FE4">
                        <w:rPr>
                          <w:rFonts w:ascii="游ゴシック" w:eastAsia="游ゴシック" w:hAnsi="游ゴシック" w:hint="eastAsia"/>
                          <w:sz w:val="20"/>
                        </w:rPr>
                        <w:t>「バイオマス」とは、生物から生まれた資源の総称です。</w:t>
                      </w:r>
                      <w:r w:rsidR="00E54553">
                        <w:rPr>
                          <w:rFonts w:ascii="游ゴシック" w:eastAsia="游ゴシック" w:hAnsi="游ゴシック" w:hint="eastAsia"/>
                          <w:sz w:val="20"/>
                        </w:rPr>
                        <w:t>森林の間伐</w:t>
                      </w:r>
                      <w:r w:rsidR="007869DD" w:rsidRPr="00270FE4">
                        <w:rPr>
                          <w:rFonts w:ascii="游ゴシック" w:eastAsia="游ゴシック" w:hAnsi="游ゴシック" w:hint="eastAsia"/>
                          <w:sz w:val="20"/>
                        </w:rPr>
                        <w:t>材、家畜の排泄物、食品廃棄物など、さまざまな</w:t>
                      </w:r>
                      <w:r w:rsidR="00E54553">
                        <w:rPr>
                          <w:rFonts w:ascii="游ゴシック" w:eastAsia="游ゴシック" w:hAnsi="游ゴシック" w:hint="eastAsia"/>
                          <w:sz w:val="20"/>
                        </w:rPr>
                        <w:t>ものが</w:t>
                      </w:r>
                      <w:r w:rsidR="007869DD" w:rsidRPr="00270FE4">
                        <w:rPr>
                          <w:rFonts w:ascii="游ゴシック" w:eastAsia="游ゴシック" w:hAnsi="游ゴシック" w:hint="eastAsia"/>
                          <w:sz w:val="20"/>
                        </w:rPr>
                        <w:t>資源として活用されています。西谷には樹木</w:t>
                      </w:r>
                      <w:r w:rsidRPr="00270FE4">
                        <w:rPr>
                          <w:rFonts w:ascii="游ゴシック" w:eastAsia="游ゴシック" w:hAnsi="游ゴシック" w:hint="eastAsia"/>
                          <w:sz w:val="20"/>
                        </w:rPr>
                        <w:t>やふん尿などのバイオマスがあります。この里山の資源を地域の農業、産業、環境に活かすことができないでしょうか。</w:t>
                      </w:r>
                    </w:p>
                    <w:p w:rsidR="0007536C" w:rsidRPr="00CD4733" w:rsidRDefault="007D2298" w:rsidP="00CB1036">
                      <w:pPr>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７月</w:t>
                      </w:r>
                      <w:r w:rsidR="00270FE4">
                        <w:rPr>
                          <w:rFonts w:ascii="游ゴシック" w:eastAsia="游ゴシック" w:hAnsi="游ゴシック" w:hint="eastAsia"/>
                          <w:sz w:val="20"/>
                          <w:szCs w:val="20"/>
                        </w:rPr>
                        <w:t>16日に</w:t>
                      </w:r>
                      <w:r>
                        <w:rPr>
                          <w:rFonts w:ascii="游ゴシック" w:eastAsia="游ゴシック" w:hAnsi="游ゴシック" w:hint="eastAsia"/>
                          <w:sz w:val="20"/>
                          <w:szCs w:val="20"/>
                        </w:rPr>
                        <w:t>西谷会館でバイオガス</w:t>
                      </w:r>
                      <w:r w:rsidR="0007536C" w:rsidRPr="00CD4733">
                        <w:rPr>
                          <w:rFonts w:ascii="游ゴシック" w:eastAsia="游ゴシック" w:hAnsi="游ゴシック" w:hint="eastAsia"/>
                          <w:sz w:val="20"/>
                          <w:szCs w:val="20"/>
                        </w:rPr>
                        <w:t>発電設備導入可能性調査結果説明会が開催されました。バイオガスとはバイオマスを微生物に分解させて発生したガスのことです。「バイオガス発電」では、バイオガス（主にメタンガス）を燃焼させて発電します。この説明会では、家畜のふん尿による発電や発熱、消化液の可能性について報告がありました。調査結果の段階ですので、これからの展開はまだ方向性が見えません。しかし、家畜のふん尿が資源であることは理解できました。</w:t>
                      </w:r>
                    </w:p>
                    <w:p w:rsidR="0007536C" w:rsidRPr="00CD4733" w:rsidRDefault="0007536C" w:rsidP="00CB1036">
                      <w:pPr>
                        <w:ind w:firstLineChars="100" w:firstLine="200"/>
                        <w:rPr>
                          <w:rFonts w:ascii="游ゴシック" w:eastAsia="游ゴシック" w:hAnsi="游ゴシック"/>
                          <w:sz w:val="20"/>
                          <w:szCs w:val="20"/>
                        </w:rPr>
                      </w:pPr>
                      <w:r w:rsidRPr="00CD4733">
                        <w:rPr>
                          <w:rFonts w:ascii="游ゴシック" w:eastAsia="游ゴシック" w:hAnsi="游ゴシック" w:hint="eastAsia"/>
                          <w:sz w:val="20"/>
                          <w:szCs w:val="20"/>
                        </w:rPr>
                        <w:t>環境部会では、バイオマスによる発電や発熱について、今年度中に勉強会を予定しています。地域の資源活用で、環境への負荷が少ない持続可能な西谷のくらしを考えていきましょう。みなさまの参加をお待ちしています。</w:t>
                      </w:r>
                    </w:p>
                    <w:p w:rsidR="00232244" w:rsidRPr="00E82FF3" w:rsidRDefault="00C34F28" w:rsidP="00CB1036">
                      <w:pPr>
                        <w:ind w:left="7200" w:hangingChars="3600" w:hanging="7200"/>
                        <w:rPr>
                          <w:rFonts w:ascii="游ゴシック" w:eastAsia="游ゴシック" w:hAnsi="游ゴシック"/>
                          <w:noProof/>
                          <w:szCs w:val="20"/>
                        </w:rPr>
                      </w:pPr>
                      <w:r w:rsidRPr="00CD4733">
                        <w:rPr>
                          <w:rFonts w:ascii="游ゴシック" w:eastAsia="游ゴシック" w:hAnsi="游ゴシック" w:hint="eastAsia"/>
                          <w:noProof/>
                          <w:sz w:val="20"/>
                          <w:szCs w:val="20"/>
                        </w:rPr>
                        <w:t>※インターネット環境をお持ちの方は、「環境省　地域循環共生圏　プラットフォーム」を検索してみてください。</w:t>
                      </w:r>
                      <w:r w:rsidR="00E82FF3" w:rsidRPr="00CD4733">
                        <w:rPr>
                          <w:rFonts w:asciiTheme="majorEastAsia" w:eastAsiaTheme="majorEastAsia" w:hAnsiTheme="majorEastAsia" w:hint="eastAsia"/>
                          <w:noProof/>
                          <w:sz w:val="20"/>
                          <w:szCs w:val="20"/>
                        </w:rPr>
                        <w:t xml:space="preserve">　</w:t>
                      </w:r>
                      <w:r w:rsidR="00E82FF3" w:rsidRPr="00CD4733">
                        <w:rPr>
                          <w:rFonts w:asciiTheme="majorEastAsia" w:eastAsiaTheme="majorEastAsia" w:hAnsiTheme="majorEastAsia" w:hint="eastAsia"/>
                          <w:noProof/>
                          <w:szCs w:val="20"/>
                        </w:rPr>
                        <w:t xml:space="preserve">　　　　</w:t>
                      </w:r>
                      <w:r w:rsidR="00CB1036" w:rsidRPr="00CD4733">
                        <w:rPr>
                          <w:rFonts w:asciiTheme="majorEastAsia" w:eastAsiaTheme="majorEastAsia" w:hAnsiTheme="majorEastAsia" w:hint="eastAsia"/>
                          <w:noProof/>
                          <w:szCs w:val="20"/>
                        </w:rPr>
                        <w:t xml:space="preserve">　　　　　　　　　　　　　　　　　　　　　　　　　　　　　　　　 </w:t>
                      </w:r>
                      <w:r w:rsidR="00143E47" w:rsidRPr="00D6372A">
                        <w:rPr>
                          <w:rFonts w:ascii="游ゴシック" w:eastAsia="游ゴシック" w:hAnsi="游ゴシック" w:hint="eastAsia"/>
                          <w:noProof/>
                          <w:sz w:val="20"/>
                          <w:szCs w:val="20"/>
                        </w:rPr>
                        <w:t>環境部会</w:t>
                      </w:r>
                      <w:r w:rsidR="00332870" w:rsidRPr="00D6372A">
                        <w:rPr>
                          <w:rFonts w:ascii="游ゴシック" w:eastAsia="游ゴシック" w:hAnsi="游ゴシック" w:hint="eastAsia"/>
                          <w:noProof/>
                          <w:sz w:val="20"/>
                          <w:szCs w:val="20"/>
                        </w:rPr>
                        <w:t>部会長　宮上　佳江</w:t>
                      </w:r>
                    </w:p>
                    <w:p w:rsidR="00232244" w:rsidRDefault="00232244" w:rsidP="00CB1036">
                      <w:pPr>
                        <w:ind w:firstLineChars="2500" w:firstLine="5000"/>
                        <w:rPr>
                          <w:rFonts w:ascii="游ゴシック" w:eastAsia="游ゴシック" w:hAnsi="游ゴシック"/>
                          <w:noProof/>
                          <w:sz w:val="20"/>
                          <w:szCs w:val="20"/>
                        </w:rPr>
                      </w:pPr>
                    </w:p>
                    <w:p w:rsidR="00232244" w:rsidRDefault="00232244" w:rsidP="00D975B2">
                      <w:pPr>
                        <w:spacing w:line="300" w:lineRule="exact"/>
                        <w:ind w:firstLineChars="2500" w:firstLine="5000"/>
                        <w:rPr>
                          <w:rFonts w:ascii="游ゴシック" w:eastAsia="游ゴシック" w:hAnsi="游ゴシック"/>
                          <w:noProof/>
                          <w:sz w:val="20"/>
                          <w:szCs w:val="20"/>
                        </w:rPr>
                      </w:pPr>
                    </w:p>
                    <w:p w:rsidR="00232244" w:rsidRDefault="00232244" w:rsidP="00D975B2">
                      <w:pPr>
                        <w:spacing w:line="300" w:lineRule="exact"/>
                        <w:ind w:firstLineChars="2500" w:firstLine="5000"/>
                        <w:rPr>
                          <w:rFonts w:ascii="游ゴシック" w:eastAsia="游ゴシック" w:hAnsi="游ゴシック"/>
                          <w:sz w:val="20"/>
                          <w:szCs w:val="20"/>
                        </w:rPr>
                      </w:pPr>
                    </w:p>
                    <w:p w:rsidR="00E71AB3" w:rsidRDefault="00E71AB3" w:rsidP="00D975B2">
                      <w:pPr>
                        <w:spacing w:line="300" w:lineRule="exact"/>
                        <w:ind w:firstLineChars="2500" w:firstLine="5000"/>
                        <w:rPr>
                          <w:rFonts w:ascii="游ゴシック" w:eastAsia="游ゴシック" w:hAnsi="游ゴシック"/>
                          <w:sz w:val="20"/>
                          <w:szCs w:val="20"/>
                        </w:rPr>
                      </w:pPr>
                    </w:p>
                    <w:p w:rsidR="00E71AB3" w:rsidRDefault="00E71AB3" w:rsidP="00D975B2">
                      <w:pPr>
                        <w:spacing w:line="300" w:lineRule="exact"/>
                        <w:ind w:firstLineChars="2500" w:firstLine="5000"/>
                        <w:rPr>
                          <w:rFonts w:ascii="游ゴシック" w:eastAsia="游ゴシック" w:hAnsi="游ゴシック"/>
                          <w:sz w:val="20"/>
                          <w:szCs w:val="20"/>
                        </w:rPr>
                      </w:pPr>
                    </w:p>
                    <w:p w:rsidR="00E71AB3" w:rsidRPr="00D975B2" w:rsidRDefault="00E71AB3" w:rsidP="00D975B2">
                      <w:pPr>
                        <w:spacing w:line="300" w:lineRule="exact"/>
                        <w:ind w:firstLineChars="2500" w:firstLine="5000"/>
                        <w:rPr>
                          <w:rFonts w:ascii="游ゴシック" w:eastAsia="游ゴシック" w:hAnsi="游ゴシック"/>
                          <w:sz w:val="20"/>
                          <w:szCs w:val="20"/>
                        </w:rPr>
                      </w:pPr>
                    </w:p>
                  </w:txbxContent>
                </v:textbox>
              </v:shape>
            </w:pict>
          </mc:Fallback>
        </mc:AlternateContent>
      </w: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Pr="00FB2D70"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E82FF3" w:rsidP="001940B3">
      <w:pPr>
        <w:widowControl/>
        <w:rPr>
          <w:rFonts w:ascii="Times New Roman" w:eastAsia="ＭＳ Ｐゴシック" w:hAnsi="Times New Roman" w:cs="Times New Roman"/>
          <w:color w:val="000000"/>
          <w:kern w:val="28"/>
          <w:sz w:val="22"/>
        </w:rPr>
      </w:pPr>
      <w:r>
        <w:rPr>
          <w:rFonts w:ascii="Times New Roman" w:eastAsia="ＭＳ Ｐゴシック" w:hAnsi="Times New Roman" w:cs="Times New Roman" w:hint="eastAsia"/>
          <w:noProof/>
          <w:color w:val="000000"/>
          <w:kern w:val="28"/>
          <w:sz w:val="22"/>
        </w:rPr>
        <mc:AlternateContent>
          <mc:Choice Requires="wps">
            <w:drawing>
              <wp:anchor distT="0" distB="0" distL="114300" distR="114300" simplePos="0" relativeHeight="251654656" behindDoc="0" locked="0" layoutInCell="1" allowOverlap="1" wp14:anchorId="573EFD2D" wp14:editId="26838F46">
                <wp:simplePos x="0" y="0"/>
                <wp:positionH relativeFrom="column">
                  <wp:posOffset>75040</wp:posOffset>
                </wp:positionH>
                <wp:positionV relativeFrom="paragraph">
                  <wp:posOffset>97707</wp:posOffset>
                </wp:positionV>
                <wp:extent cx="6535420" cy="1486894"/>
                <wp:effectExtent l="0" t="0" r="17780" b="1841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1486894"/>
                        </a:xfrm>
                        <a:prstGeom prst="rect">
                          <a:avLst/>
                        </a:prstGeom>
                        <a:solidFill>
                          <a:srgbClr val="FFFFFF"/>
                        </a:solidFill>
                        <a:ln w="9525">
                          <a:solidFill>
                            <a:srgbClr val="7030A0"/>
                          </a:solidFill>
                          <a:prstDash val="lgDashDot"/>
                          <a:miter lim="800000"/>
                          <a:headEnd/>
                          <a:tailEnd/>
                        </a:ln>
                      </wps:spPr>
                      <wps:txbx>
                        <w:txbxContent>
                          <w:p w:rsidR="00642BF7" w:rsidRPr="009E0C9D" w:rsidRDefault="00642BF7" w:rsidP="00E82FF3">
                            <w:pPr>
                              <w:spacing w:line="400" w:lineRule="exact"/>
                              <w:ind w:firstLineChars="1500" w:firstLine="3300"/>
                              <w:rPr>
                                <w:rFonts w:ascii="游ゴシック" w:eastAsia="游ゴシック" w:hAnsi="游ゴシック" w:cs="Courier New"/>
                                <w:b/>
                                <w:i/>
                                <w:sz w:val="22"/>
                              </w:rPr>
                            </w:pPr>
                            <w:r w:rsidRPr="009E0C9D">
                              <w:rPr>
                                <w:rFonts w:ascii="游ゴシック" w:eastAsia="游ゴシック" w:hAnsi="游ゴシック" w:cs="Courier New" w:hint="eastAsia"/>
                                <w:b/>
                                <w:i/>
                                <w:sz w:val="22"/>
                              </w:rPr>
                              <w:t>「防災の集い」</w:t>
                            </w:r>
                            <w:r w:rsidR="00FA7BF8">
                              <w:rPr>
                                <w:rFonts w:ascii="游ゴシック" w:eastAsia="游ゴシック" w:hAnsi="游ゴシック" w:cs="Courier New" w:hint="eastAsia"/>
                                <w:b/>
                                <w:i/>
                                <w:sz w:val="22"/>
                              </w:rPr>
                              <w:t xml:space="preserve">　中止のお知らせ</w:t>
                            </w:r>
                          </w:p>
                          <w:p w:rsidR="00643673" w:rsidRPr="00643673" w:rsidRDefault="00642BF7" w:rsidP="00643673">
                            <w:pPr>
                              <w:ind w:left="2000" w:hangingChars="1000" w:hanging="2000"/>
                              <w:rPr>
                                <w:rFonts w:ascii="游ゴシック" w:eastAsia="游ゴシック" w:hAnsi="游ゴシック"/>
                              </w:rPr>
                            </w:pPr>
                            <w:r w:rsidRPr="009865E2">
                              <w:rPr>
                                <w:rFonts w:ascii="游ゴシック" w:eastAsia="游ゴシック" w:hAnsi="游ゴシック" w:cs="Courier New" w:hint="eastAsia"/>
                                <w:sz w:val="20"/>
                                <w:szCs w:val="21"/>
                              </w:rPr>
                              <w:t xml:space="preserve">　　</w:t>
                            </w:r>
                            <w:r w:rsidR="00643673">
                              <w:rPr>
                                <w:rFonts w:ascii="游ゴシック" w:eastAsia="游ゴシック" w:hAnsi="游ゴシック" w:cs="Courier New" w:hint="eastAsia"/>
                                <w:sz w:val="20"/>
                                <w:szCs w:val="21"/>
                              </w:rPr>
                              <w:t xml:space="preserve">　　　　　　　　　</w:t>
                            </w:r>
                            <w:r w:rsidR="00643673" w:rsidRPr="00643673">
                              <w:rPr>
                                <w:rFonts w:ascii="游ゴシック" w:eastAsia="游ゴシック" w:hAnsi="游ゴシック" w:hint="eastAsia"/>
                              </w:rPr>
                              <w:t>近年、日本で地震、台風、豪雨等が各地を襲い甚大な被害をもたらしています。今年もまた大変な豪雨により大水害が各地で起きてしまい、その復旧にコロナウイルス感染症が邪魔をして</w:t>
                            </w:r>
                            <w:r w:rsidR="00643673">
                              <w:rPr>
                                <w:rFonts w:ascii="游ゴシック" w:eastAsia="游ゴシック" w:hAnsi="游ゴシック" w:hint="eastAsia"/>
                              </w:rPr>
                              <w:t>悩ましい</w:t>
                            </w:r>
                            <w:r w:rsidR="00643673" w:rsidRPr="00643673">
                              <w:rPr>
                                <w:rFonts w:ascii="游ゴシック" w:eastAsia="游ゴシック" w:hAnsi="游ゴシック" w:hint="eastAsia"/>
                              </w:rPr>
                              <w:t>状況になっています。西谷でも日頃住民が各種災害に備えられるよう例年「防災の集い」を実施していますが、このコロナ禍で様々な実</w:t>
                            </w:r>
                            <w:r w:rsidR="00643673">
                              <w:rPr>
                                <w:rFonts w:ascii="游ゴシック" w:eastAsia="游ゴシック" w:hAnsi="游ゴシック" w:hint="eastAsia"/>
                              </w:rPr>
                              <w:t>施内容を検討した結果、９月の「防災の集い」は中止とします。</w:t>
                            </w:r>
                          </w:p>
                          <w:p w:rsidR="00643673" w:rsidRPr="00643673" w:rsidRDefault="00643673" w:rsidP="00643673">
                            <w:pPr>
                              <w:ind w:firstLineChars="3900" w:firstLine="7020"/>
                              <w:rPr>
                                <w:rFonts w:ascii="游ゴシック" w:eastAsia="游ゴシック" w:hAnsi="游ゴシック"/>
                                <w:b/>
                                <w:sz w:val="16"/>
                              </w:rPr>
                            </w:pPr>
                            <w:r w:rsidRPr="00643673">
                              <w:rPr>
                                <w:rFonts w:ascii="游ゴシック" w:eastAsia="游ゴシック" w:hAnsi="游ゴシック" w:cs="Courier New" w:hint="eastAsia"/>
                                <w:szCs w:val="21"/>
                              </w:rPr>
                              <w:t xml:space="preserve">自主防災部会　部会長　</w:t>
                            </w:r>
                            <w:r w:rsidRPr="00643673">
                              <w:rPr>
                                <w:rFonts w:ascii="游ゴシック" w:eastAsia="游ゴシック" w:hAnsi="游ゴシック" w:cs="Courier New" w:hint="eastAsia"/>
                                <w:sz w:val="20"/>
                                <w:szCs w:val="21"/>
                              </w:rPr>
                              <w:t>小中　満</w:t>
                            </w:r>
                          </w:p>
                          <w:p w:rsidR="006F3B4B" w:rsidRPr="00643673" w:rsidRDefault="006F3B4B" w:rsidP="00643673">
                            <w:pPr>
                              <w:ind w:left="1980" w:hangingChars="1100" w:hanging="1980"/>
                              <w:jc w:val="left"/>
                              <w:rPr>
                                <w:rFonts w:ascii="游ゴシック" w:eastAsia="游ゴシック" w:hAnsi="游ゴシック"/>
                                <w:b/>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7" type="#_x0000_t202" style="position:absolute;left:0;text-align:left;margin-left:5.9pt;margin-top:7.7pt;width:514.6pt;height:11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" strokecolor="#7030a0">
                <v:stroke dashstyle="longDashDot"/>
                <v:textbox inset="5.85pt,.7pt,5.85pt,.7pt">
                  <w:txbxContent>
                    <w:p w:rsidR="00642BF7" w:rsidRPr="009E0C9D" w:rsidRDefault="00642BF7" w:rsidP="00E82FF3">
                      <w:pPr>
                        <w:spacing w:line="400" w:lineRule="exact"/>
                        <w:ind w:firstLineChars="1500" w:firstLine="3300"/>
                        <w:rPr>
                          <w:rFonts w:ascii="游ゴシック" w:eastAsia="游ゴシック" w:hAnsi="游ゴシック" w:cs="Courier New"/>
                          <w:b/>
                          <w:i/>
                          <w:sz w:val="22"/>
                        </w:rPr>
                      </w:pPr>
                      <w:r w:rsidRPr="009E0C9D">
                        <w:rPr>
                          <w:rFonts w:ascii="游ゴシック" w:eastAsia="游ゴシック" w:hAnsi="游ゴシック" w:cs="Courier New" w:hint="eastAsia"/>
                          <w:b/>
                          <w:i/>
                          <w:sz w:val="22"/>
                        </w:rPr>
                        <w:t>「防災の集い」</w:t>
                      </w:r>
                      <w:r w:rsidR="00FA7BF8">
                        <w:rPr>
                          <w:rFonts w:ascii="游ゴシック" w:eastAsia="游ゴシック" w:hAnsi="游ゴシック" w:cs="Courier New" w:hint="eastAsia"/>
                          <w:b/>
                          <w:i/>
                          <w:sz w:val="22"/>
                        </w:rPr>
                        <w:t xml:space="preserve">　中止のお知らせ</w:t>
                      </w:r>
                    </w:p>
                    <w:p w:rsidR="00643673" w:rsidRPr="00643673" w:rsidRDefault="00642BF7" w:rsidP="00643673">
                      <w:pPr>
                        <w:ind w:left="2000" w:hangingChars="1000" w:hanging="2000"/>
                        <w:rPr>
                          <w:rFonts w:ascii="游ゴシック" w:eastAsia="游ゴシック" w:hAnsi="游ゴシック"/>
                        </w:rPr>
                      </w:pPr>
                      <w:r w:rsidRPr="009865E2">
                        <w:rPr>
                          <w:rFonts w:ascii="游ゴシック" w:eastAsia="游ゴシック" w:hAnsi="游ゴシック" w:cs="Courier New" w:hint="eastAsia"/>
                          <w:sz w:val="20"/>
                          <w:szCs w:val="21"/>
                        </w:rPr>
                        <w:t xml:space="preserve">　　</w:t>
                      </w:r>
                      <w:r w:rsidR="00643673">
                        <w:rPr>
                          <w:rFonts w:ascii="游ゴシック" w:eastAsia="游ゴシック" w:hAnsi="游ゴシック" w:cs="Courier New" w:hint="eastAsia"/>
                          <w:sz w:val="20"/>
                          <w:szCs w:val="21"/>
                        </w:rPr>
                        <w:t xml:space="preserve">　　　　　　　　　</w:t>
                      </w:r>
                      <w:r w:rsidR="00643673" w:rsidRPr="00643673">
                        <w:rPr>
                          <w:rFonts w:ascii="游ゴシック" w:eastAsia="游ゴシック" w:hAnsi="游ゴシック" w:hint="eastAsia"/>
                        </w:rPr>
                        <w:t>近年、日本で地震、台風、豪雨等が各地を襲い甚大な被害をもたらしています。今年もまた大変な豪雨により大水害が各地で起きてしまい、その復旧にコロナウイルス感染症が邪魔をして</w:t>
                      </w:r>
                      <w:r w:rsidR="00643673">
                        <w:rPr>
                          <w:rFonts w:ascii="游ゴシック" w:eastAsia="游ゴシック" w:hAnsi="游ゴシック" w:hint="eastAsia"/>
                        </w:rPr>
                        <w:t>悩ましい</w:t>
                      </w:r>
                      <w:r w:rsidR="00643673" w:rsidRPr="00643673">
                        <w:rPr>
                          <w:rFonts w:ascii="游ゴシック" w:eastAsia="游ゴシック" w:hAnsi="游ゴシック" w:hint="eastAsia"/>
                        </w:rPr>
                        <w:t>状況になっています。西谷でも日頃住民が各種災害に備えられるよう例年「防災の集い」を実施していますが、このコロナ禍で様々な実</w:t>
                      </w:r>
                      <w:r w:rsidR="00643673">
                        <w:rPr>
                          <w:rFonts w:ascii="游ゴシック" w:eastAsia="游ゴシック" w:hAnsi="游ゴシック" w:hint="eastAsia"/>
                        </w:rPr>
                        <w:t>施内容を検討した結果、９月の「防災の集い」は中止とします。</w:t>
                      </w:r>
                    </w:p>
                    <w:p w:rsidR="00643673" w:rsidRPr="00643673" w:rsidRDefault="00643673" w:rsidP="00643673">
                      <w:pPr>
                        <w:ind w:firstLineChars="3900" w:firstLine="7020"/>
                        <w:rPr>
                          <w:rFonts w:ascii="游ゴシック" w:eastAsia="游ゴシック" w:hAnsi="游ゴシック"/>
                          <w:b/>
                          <w:sz w:val="16"/>
                        </w:rPr>
                      </w:pPr>
                      <w:r w:rsidRPr="00643673">
                        <w:rPr>
                          <w:rFonts w:ascii="游ゴシック" w:eastAsia="游ゴシック" w:hAnsi="游ゴシック" w:cs="Courier New" w:hint="eastAsia"/>
                          <w:szCs w:val="21"/>
                        </w:rPr>
                        <w:t xml:space="preserve">自主防災部会　部会長　</w:t>
                      </w:r>
                      <w:r w:rsidRPr="00643673">
                        <w:rPr>
                          <w:rFonts w:ascii="游ゴシック" w:eastAsia="游ゴシック" w:hAnsi="游ゴシック" w:cs="Courier New" w:hint="eastAsia"/>
                          <w:sz w:val="20"/>
                          <w:szCs w:val="21"/>
                        </w:rPr>
                        <w:t>小中　満</w:t>
                      </w:r>
                    </w:p>
                    <w:p w:rsidR="006F3B4B" w:rsidRPr="00643673" w:rsidRDefault="006F3B4B" w:rsidP="00643673">
                      <w:pPr>
                        <w:ind w:left="1980" w:hangingChars="1100" w:hanging="1980"/>
                        <w:jc w:val="left"/>
                        <w:rPr>
                          <w:rFonts w:ascii="游ゴシック" w:eastAsia="游ゴシック" w:hAnsi="游ゴシック"/>
                          <w:b/>
                        </w:rPr>
                      </w:pPr>
                    </w:p>
                  </w:txbxContent>
                </v:textbox>
              </v:shape>
            </w:pict>
          </mc:Fallback>
        </mc:AlternateContent>
      </w:r>
    </w:p>
    <w:p w:rsidR="00C25869" w:rsidRDefault="00C25869" w:rsidP="001940B3">
      <w:pPr>
        <w:widowControl/>
        <w:rPr>
          <w:rFonts w:ascii="Times New Roman" w:eastAsia="ＭＳ Ｐゴシック" w:hAnsi="Times New Roman" w:cs="Times New Roman"/>
          <w:color w:val="000000"/>
          <w:kern w:val="28"/>
          <w:sz w:val="22"/>
        </w:rPr>
      </w:pPr>
    </w:p>
    <w:p w:rsidR="00C25869" w:rsidRDefault="00643673" w:rsidP="001940B3">
      <w:pPr>
        <w:widowControl/>
        <w:rPr>
          <w:rFonts w:ascii="Times New Roman" w:eastAsia="ＭＳ Ｐゴシック" w:hAnsi="Times New Roman" w:cs="Times New Roman"/>
          <w:color w:val="000000"/>
          <w:kern w:val="28"/>
          <w:sz w:val="22"/>
        </w:rPr>
      </w:pPr>
      <w:r>
        <w:rPr>
          <w:rFonts w:ascii="Times New Roman" w:eastAsia="ＭＳ Ｐゴシック" w:hAnsi="Times New Roman" w:cs="Times New Roman" w:hint="eastAsia"/>
          <w:noProof/>
          <w:color w:val="000000"/>
          <w:kern w:val="28"/>
          <w:sz w:val="22"/>
        </w:rPr>
        <w:drawing>
          <wp:anchor distT="0" distB="0" distL="114300" distR="114300" simplePos="0" relativeHeight="251666944" behindDoc="0" locked="0" layoutInCell="1" allowOverlap="1" wp14:anchorId="201C47CC" wp14:editId="77FB2F01">
            <wp:simplePos x="0" y="0"/>
            <wp:positionH relativeFrom="column">
              <wp:posOffset>201930</wp:posOffset>
            </wp:positionH>
            <wp:positionV relativeFrom="paragraph">
              <wp:posOffset>0</wp:posOffset>
            </wp:positionV>
            <wp:extent cx="965200" cy="965200"/>
            <wp:effectExtent l="0" t="0" r="635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災の集い　イラスト　避難.png"/>
                    <pic:cNvPicPr/>
                  </pic:nvPicPr>
                  <pic:blipFill>
                    <a:blip r:embed="rId12">
                      <a:extLs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610C6" w:rsidRDefault="00C610C6" w:rsidP="001940B3">
      <w:pPr>
        <w:widowControl/>
        <w:rPr>
          <w:rFonts w:ascii="Times New Roman" w:eastAsia="ＭＳ Ｐゴシック" w:hAnsi="Times New Roman" w:cs="Times New Roman"/>
          <w:color w:val="000000"/>
          <w:kern w:val="28"/>
          <w:sz w:val="22"/>
        </w:rPr>
      </w:pPr>
    </w:p>
    <w:p w:rsidR="00FA7BF8" w:rsidRPr="00D1711D" w:rsidRDefault="006F77E3" w:rsidP="006F77E3">
      <w:pPr>
        <w:spacing w:line="420" w:lineRule="exact"/>
        <w:ind w:firstLineChars="1000" w:firstLine="2200"/>
        <w:rPr>
          <w:rFonts w:ascii="游ゴシック" w:eastAsia="游ゴシック" w:hAnsi="游ゴシック"/>
          <w:b/>
          <w:bCs/>
          <w:i/>
          <w:sz w:val="22"/>
        </w:rPr>
      </w:pPr>
      <w:r>
        <w:rPr>
          <w:rFonts w:ascii="Times New Roman" w:eastAsia="ＭＳ Ｐゴシック" w:hAnsi="Times New Roman" w:cs="Times New Roman"/>
          <w:noProof/>
          <w:color w:val="000000"/>
          <w:kern w:val="28"/>
          <w:sz w:val="22"/>
        </w:rPr>
        <w:drawing>
          <wp:anchor distT="0" distB="0" distL="114300" distR="114300" simplePos="0" relativeHeight="251670016" behindDoc="0" locked="0" layoutInCell="1" allowOverlap="1" wp14:anchorId="08D1A2D8" wp14:editId="6D60FDC6">
            <wp:simplePos x="0" y="0"/>
            <wp:positionH relativeFrom="column">
              <wp:posOffset>95885</wp:posOffset>
            </wp:positionH>
            <wp:positionV relativeFrom="paragraph">
              <wp:posOffset>229042</wp:posOffset>
            </wp:positionV>
            <wp:extent cx="1161415" cy="871220"/>
            <wp:effectExtent l="0" t="0" r="63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イブラリー新設②_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1415" cy="871220"/>
                    </a:xfrm>
                    <a:prstGeom prst="rect">
                      <a:avLst/>
                    </a:prstGeom>
                  </pic:spPr>
                </pic:pic>
              </a:graphicData>
            </a:graphic>
            <wp14:sizeRelH relativeFrom="page">
              <wp14:pctWidth>0</wp14:pctWidth>
            </wp14:sizeRelH>
            <wp14:sizeRelV relativeFrom="page">
              <wp14:pctHeight>0</wp14:pctHeight>
            </wp14:sizeRelV>
          </wp:anchor>
        </w:drawing>
      </w:r>
      <w:r w:rsidR="004C043D" w:rsidRPr="00D1711D">
        <w:rPr>
          <w:rFonts w:ascii="游ゴシック" w:eastAsia="游ゴシック" w:hAnsi="游ゴシック"/>
          <w:bCs/>
          <w:i/>
          <w:noProof/>
          <w:sz w:val="21"/>
          <w:szCs w:val="21"/>
        </w:rPr>
        <w:drawing>
          <wp:anchor distT="0" distB="0" distL="114300" distR="114300" simplePos="0" relativeHeight="251668992" behindDoc="0" locked="0" layoutInCell="1" allowOverlap="1" wp14:anchorId="3B8DEC52" wp14:editId="4EAFD763">
            <wp:simplePos x="0" y="0"/>
            <wp:positionH relativeFrom="column">
              <wp:posOffset>5149685</wp:posOffset>
            </wp:positionH>
            <wp:positionV relativeFrom="paragraph">
              <wp:posOffset>106010</wp:posOffset>
            </wp:positionV>
            <wp:extent cx="1449705" cy="108648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れ愛ライブラリー⑤.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9705" cy="1086485"/>
                    </a:xfrm>
                    <a:prstGeom prst="rect">
                      <a:avLst/>
                    </a:prstGeom>
                  </pic:spPr>
                </pic:pic>
              </a:graphicData>
            </a:graphic>
            <wp14:sizeRelH relativeFrom="page">
              <wp14:pctWidth>0</wp14:pctWidth>
            </wp14:sizeRelH>
            <wp14:sizeRelV relativeFrom="page">
              <wp14:pctHeight>0</wp14:pctHeight>
            </wp14:sizeRelV>
          </wp:anchor>
        </w:drawing>
      </w:r>
      <w:r w:rsidR="00FA7BF8" w:rsidRPr="00D1711D">
        <w:rPr>
          <w:rFonts w:ascii="游ゴシック" w:eastAsia="游ゴシック" w:hAnsi="游ゴシック" w:hint="eastAsia"/>
          <w:b/>
          <w:bCs/>
          <w:i/>
          <w:sz w:val="22"/>
        </w:rPr>
        <w:t>宝塚市中央図書館管轄の「ふれ愛ライブラリー」新設</w:t>
      </w:r>
    </w:p>
    <w:p w:rsidR="00D1711D" w:rsidRDefault="00FA7BF8" w:rsidP="00736463">
      <w:pPr>
        <w:spacing w:line="340" w:lineRule="exact"/>
        <w:ind w:left="630" w:hangingChars="300" w:hanging="630"/>
        <w:jc w:val="left"/>
        <w:rPr>
          <w:rFonts w:ascii="游ゴシック" w:eastAsia="游ゴシック" w:hAnsi="游ゴシック"/>
          <w:bCs/>
          <w:sz w:val="21"/>
          <w:szCs w:val="21"/>
        </w:rPr>
      </w:pPr>
      <w:r>
        <w:rPr>
          <w:rFonts w:ascii="游ゴシック" w:eastAsia="游ゴシック" w:hAnsi="游ゴシック" w:hint="eastAsia"/>
          <w:bCs/>
          <w:sz w:val="21"/>
          <w:szCs w:val="21"/>
        </w:rPr>
        <w:t xml:space="preserve">　　　</w:t>
      </w:r>
      <w:r w:rsidR="00D1711D">
        <w:rPr>
          <w:rFonts w:ascii="游ゴシック" w:eastAsia="游ゴシック" w:hAnsi="游ゴシック" w:hint="eastAsia"/>
          <w:bCs/>
          <w:sz w:val="21"/>
          <w:szCs w:val="21"/>
        </w:rPr>
        <w:t xml:space="preserve">　　　　　　　  ８月９日(日)より</w:t>
      </w:r>
      <w:r w:rsidRPr="007C7A20">
        <w:rPr>
          <w:rFonts w:ascii="游ゴシック" w:eastAsia="游ゴシック" w:hAnsi="游ゴシック" w:hint="eastAsia"/>
          <w:bCs/>
          <w:sz w:val="21"/>
          <w:szCs w:val="21"/>
        </w:rPr>
        <w:t>西谷会館のサービスセンター跡に</w:t>
      </w:r>
    </w:p>
    <w:p w:rsidR="00FA7BF8" w:rsidRDefault="00FA7BF8" w:rsidP="004C043D">
      <w:pPr>
        <w:spacing w:line="340" w:lineRule="exact"/>
        <w:ind w:firstLineChars="1000" w:firstLine="2100"/>
        <w:jc w:val="left"/>
        <w:rPr>
          <w:rFonts w:ascii="游ゴシック" w:eastAsia="游ゴシック" w:hAnsi="游ゴシック"/>
          <w:bCs/>
          <w:sz w:val="21"/>
          <w:szCs w:val="21"/>
        </w:rPr>
      </w:pPr>
      <w:r w:rsidRPr="007C7A20">
        <w:rPr>
          <w:rFonts w:ascii="游ゴシック" w:eastAsia="游ゴシック" w:hAnsi="游ゴシック" w:hint="eastAsia"/>
          <w:bCs/>
          <w:sz w:val="21"/>
          <w:szCs w:val="21"/>
        </w:rPr>
        <w:t>地域の方が気軽に集まるスペースができます。</w:t>
      </w:r>
    </w:p>
    <w:p w:rsidR="00ED2D4C" w:rsidRDefault="00FA7BF8" w:rsidP="004C043D">
      <w:pPr>
        <w:spacing w:line="340" w:lineRule="exact"/>
        <w:ind w:firstLineChars="1100" w:firstLine="2310"/>
        <w:jc w:val="left"/>
        <w:rPr>
          <w:rFonts w:ascii="游ゴシック" w:eastAsia="游ゴシック" w:hAnsi="游ゴシック"/>
          <w:kern w:val="0"/>
          <w:sz w:val="21"/>
        </w:rPr>
      </w:pPr>
      <w:r w:rsidRPr="00ED2D4C">
        <w:rPr>
          <w:rFonts w:ascii="游ゴシック" w:eastAsia="游ゴシック" w:hAnsi="游ゴシック" w:hint="eastAsia"/>
          <w:bCs/>
          <w:sz w:val="21"/>
          <w:szCs w:val="21"/>
        </w:rPr>
        <w:t>図書コーナーには</w:t>
      </w:r>
      <w:r w:rsidR="00ED2D4C" w:rsidRPr="00ED2D4C">
        <w:rPr>
          <w:rFonts w:ascii="游ゴシック" w:eastAsia="游ゴシック" w:hAnsi="游ゴシック" w:hint="eastAsia"/>
          <w:kern w:val="0"/>
          <w:sz w:val="21"/>
        </w:rPr>
        <w:t>約</w:t>
      </w:r>
      <w:r w:rsidR="00ED2D4C" w:rsidRPr="00ED2D4C">
        <w:rPr>
          <w:rFonts w:ascii="游ゴシック" w:eastAsia="游ゴシック" w:hAnsi="游ゴシック"/>
          <w:kern w:val="0"/>
          <w:sz w:val="21"/>
        </w:rPr>
        <w:t>1000</w:t>
      </w:r>
      <w:r w:rsidR="00ED2D4C">
        <w:rPr>
          <w:rFonts w:ascii="游ゴシック" w:eastAsia="游ゴシック" w:hAnsi="游ゴシック" w:hint="eastAsia"/>
          <w:kern w:val="0"/>
          <w:sz w:val="21"/>
        </w:rPr>
        <w:t>冊の図書</w:t>
      </w:r>
      <w:r w:rsidR="00ED2D4C" w:rsidRPr="00ED2D4C">
        <w:rPr>
          <w:rFonts w:ascii="游ゴシック" w:eastAsia="游ゴシック" w:hAnsi="游ゴシック" w:hint="eastAsia"/>
          <w:kern w:val="0"/>
          <w:sz w:val="21"/>
        </w:rPr>
        <w:t>の他、週刊誌や</w:t>
      </w:r>
    </w:p>
    <w:p w:rsidR="00FA7BF8" w:rsidRPr="00ED2D4C" w:rsidRDefault="00ED2D4C" w:rsidP="004C043D">
      <w:pPr>
        <w:spacing w:line="340" w:lineRule="exact"/>
        <w:ind w:firstLineChars="1000" w:firstLine="2100"/>
        <w:jc w:val="left"/>
        <w:rPr>
          <w:rFonts w:ascii="游ゴシック" w:eastAsia="游ゴシック" w:hAnsi="游ゴシック"/>
          <w:kern w:val="0"/>
          <w:sz w:val="21"/>
        </w:rPr>
      </w:pPr>
      <w:r w:rsidRPr="00ED2D4C">
        <w:rPr>
          <w:rFonts w:ascii="游ゴシック" w:eastAsia="游ゴシック" w:hAnsi="游ゴシック" w:hint="eastAsia"/>
          <w:kern w:val="0"/>
          <w:sz w:val="21"/>
        </w:rPr>
        <w:t>月刊誌も置かれ交流スペースとして自由に利用して頂けます。</w:t>
      </w:r>
    </w:p>
    <w:p w:rsidR="00671E2F" w:rsidRPr="00FA7BF8" w:rsidRDefault="00183D47" w:rsidP="001940B3">
      <w:pPr>
        <w:widowControl/>
        <w:rPr>
          <w:rFonts w:ascii="Times New Roman" w:eastAsia="ＭＳ Ｐゴシック" w:hAnsi="Times New Roman" w:cs="Times New Roman"/>
          <w:color w:val="000000"/>
          <w:kern w:val="28"/>
          <w:sz w:val="22"/>
        </w:rPr>
      </w:pPr>
      <w:r>
        <w:rPr>
          <w:rFonts w:ascii="Times New Roman" w:eastAsia="ＭＳ Ｐゴシック" w:hAnsi="Times New Roman" w:cs="Times New Roman" w:hint="eastAsia"/>
          <w:noProof/>
          <w:color w:val="000000"/>
          <w:kern w:val="28"/>
          <w:sz w:val="22"/>
        </w:rPr>
        <mc:AlternateContent>
          <mc:Choice Requires="wps">
            <w:drawing>
              <wp:anchor distT="0" distB="0" distL="114300" distR="114300" simplePos="0" relativeHeight="251645440" behindDoc="0" locked="0" layoutInCell="1" allowOverlap="1" wp14:anchorId="4AE6C363" wp14:editId="11E27F50">
                <wp:simplePos x="0" y="0"/>
                <wp:positionH relativeFrom="column">
                  <wp:posOffset>111125</wp:posOffset>
                </wp:positionH>
                <wp:positionV relativeFrom="paragraph">
                  <wp:posOffset>158115</wp:posOffset>
                </wp:positionV>
                <wp:extent cx="6487795" cy="800735"/>
                <wp:effectExtent l="19050" t="19050" r="27305" b="18415"/>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800735"/>
                        </a:xfrm>
                        <a:prstGeom prst="rect">
                          <a:avLst/>
                        </a:prstGeom>
                        <a:solidFill>
                          <a:srgbClr val="FFFFFF"/>
                        </a:solidFill>
                        <a:ln w="38100" cmpd="dbl">
                          <a:solidFill>
                            <a:srgbClr val="000000"/>
                          </a:solidFill>
                          <a:miter lim="800000"/>
                          <a:headEnd/>
                          <a:tailEnd/>
                        </a:ln>
                      </wps:spPr>
                      <wps:txbx>
                        <w:txbxContent>
                          <w:p w:rsidR="001940B3" w:rsidRPr="00173AFD" w:rsidRDefault="00A5063C" w:rsidP="00011279">
                            <w:pPr>
                              <w:ind w:firstLineChars="100" w:firstLine="201"/>
                              <w:rPr>
                                <w:rFonts w:ascii="ＭＳ Ｐ明朝" w:eastAsia="ＭＳ Ｐ明朝" w:hAnsi="ＭＳ Ｐ明朝"/>
                                <w:b/>
                                <w:bCs/>
                                <w:sz w:val="20"/>
                                <w:szCs w:val="20"/>
                                <w:lang w:val="ja-JP"/>
                              </w:rPr>
                            </w:pPr>
                            <w:r w:rsidRPr="00173AFD">
                              <w:rPr>
                                <w:rFonts w:ascii="ＭＳ Ｐ明朝" w:eastAsia="ＭＳ Ｐ明朝" w:hAnsi="ＭＳ Ｐ明朝" w:hint="eastAsia"/>
                                <w:b/>
                                <w:bCs/>
                                <w:sz w:val="20"/>
                                <w:szCs w:val="20"/>
                                <w:lang w:val="ja-JP"/>
                              </w:rPr>
                              <w:t>西谷コミュニティだより　第</w:t>
                            </w:r>
                            <w:r w:rsidR="00B67EC2">
                              <w:rPr>
                                <w:rFonts w:ascii="ＭＳ Ｐ明朝" w:eastAsia="ＭＳ Ｐ明朝" w:hAnsi="ＭＳ Ｐ明朝" w:hint="eastAsia"/>
                                <w:b/>
                                <w:bCs/>
                                <w:sz w:val="20"/>
                                <w:szCs w:val="20"/>
                                <w:lang w:val="ja-JP"/>
                              </w:rPr>
                              <w:t>７</w:t>
                            </w:r>
                            <w:r w:rsidR="00B731C8">
                              <w:rPr>
                                <w:rFonts w:ascii="ＭＳ Ｐ明朝" w:eastAsia="ＭＳ Ｐ明朝" w:hAnsi="ＭＳ Ｐ明朝" w:hint="eastAsia"/>
                                <w:b/>
                                <w:bCs/>
                                <w:sz w:val="20"/>
                                <w:szCs w:val="20"/>
                                <w:lang w:val="ja-JP"/>
                              </w:rPr>
                              <w:t>９</w:t>
                            </w:r>
                            <w:r w:rsidR="001940B3" w:rsidRPr="00173AFD">
                              <w:rPr>
                                <w:rFonts w:ascii="ＭＳ Ｐ明朝" w:eastAsia="ＭＳ Ｐ明朝" w:hAnsi="ＭＳ Ｐ明朝" w:hint="eastAsia"/>
                                <w:b/>
                                <w:bCs/>
                                <w:sz w:val="20"/>
                                <w:szCs w:val="20"/>
                                <w:lang w:val="ja-JP"/>
                              </w:rPr>
                              <w:t xml:space="preserve">号　</w:t>
                            </w:r>
                            <w:r w:rsidR="00B67EC2">
                              <w:rPr>
                                <w:rFonts w:ascii="ＭＳ Ｐ明朝" w:eastAsia="ＭＳ Ｐ明朝" w:hAnsi="ＭＳ Ｐ明朝" w:hint="eastAsia"/>
                                <w:b/>
                                <w:bCs/>
                                <w:sz w:val="20"/>
                                <w:szCs w:val="20"/>
                                <w:lang w:val="ja-JP"/>
                              </w:rPr>
                              <w:t>令和</w:t>
                            </w:r>
                            <w:r w:rsidR="00643673">
                              <w:rPr>
                                <w:rFonts w:ascii="ＭＳ Ｐ明朝" w:eastAsia="ＭＳ Ｐ明朝" w:hAnsi="ＭＳ Ｐ明朝" w:hint="eastAsia"/>
                                <w:b/>
                                <w:bCs/>
                                <w:sz w:val="20"/>
                                <w:szCs w:val="20"/>
                                <w:lang w:val="ja-JP"/>
                              </w:rPr>
                              <w:t>２年８月５</w:t>
                            </w:r>
                            <w:r w:rsidR="00EE33E9">
                              <w:rPr>
                                <w:rFonts w:ascii="ＭＳ Ｐ明朝" w:eastAsia="ＭＳ Ｐ明朝" w:hAnsi="ＭＳ Ｐ明朝" w:hint="eastAsia"/>
                                <w:b/>
                                <w:bCs/>
                                <w:sz w:val="20"/>
                                <w:szCs w:val="20"/>
                                <w:lang w:val="ja-JP"/>
                              </w:rPr>
                              <w:t>日</w:t>
                            </w:r>
                            <w:r w:rsidR="001940B3" w:rsidRPr="00173AFD">
                              <w:rPr>
                                <w:rFonts w:ascii="ＭＳ Ｐ明朝" w:eastAsia="ＭＳ Ｐ明朝" w:hAnsi="ＭＳ Ｐ明朝" w:hint="eastAsia"/>
                                <w:b/>
                                <w:bCs/>
                                <w:sz w:val="20"/>
                                <w:szCs w:val="20"/>
                                <w:lang w:val="ja-JP"/>
                              </w:rPr>
                              <w:t>発行</w:t>
                            </w:r>
                          </w:p>
                          <w:p w:rsidR="00AD7200" w:rsidRDefault="00AD7200" w:rsidP="002F5FB1">
                            <w:pPr>
                              <w:ind w:left="180" w:hangingChars="100" w:hanging="180"/>
                              <w:rPr>
                                <w:rFonts w:ascii="ＭＳ Ｐ明朝" w:eastAsia="ＭＳ Ｐ明朝" w:hAnsi="ＭＳ Ｐ明朝"/>
                                <w:szCs w:val="18"/>
                                <w:lang w:val="ja-JP"/>
                              </w:rPr>
                            </w:pPr>
                            <w:r>
                              <w:rPr>
                                <w:rFonts w:ascii="ＭＳ Ｐ明朝" w:eastAsia="ＭＳ Ｐ明朝" w:hAnsi="ＭＳ Ｐ明朝" w:hint="eastAsia"/>
                                <w:szCs w:val="18"/>
                                <w:lang w:val="ja-JP"/>
                              </w:rPr>
                              <w:t xml:space="preserve"> </w:t>
                            </w:r>
                            <w:r w:rsidR="001940B3" w:rsidRPr="00173AFD">
                              <w:rPr>
                                <w:rFonts w:ascii="ＭＳ Ｐ明朝" w:eastAsia="ＭＳ Ｐ明朝" w:hAnsi="ＭＳ Ｐ明朝" w:hint="eastAsia"/>
                                <w:szCs w:val="18"/>
                                <w:lang w:val="ja-JP"/>
                              </w:rPr>
                              <w:t>発行：西谷地区まちづくり協議会  編集：総務部会　発行部数：</w:t>
                            </w:r>
                            <w:r w:rsidR="00584A22">
                              <w:rPr>
                                <w:rFonts w:ascii="ＭＳ Ｐ明朝" w:eastAsia="ＭＳ Ｐ明朝" w:hAnsi="ＭＳ Ｐ明朝" w:hint="eastAsia"/>
                                <w:szCs w:val="18"/>
                                <w:lang w:val="ja-JP"/>
                              </w:rPr>
                              <w:t>１,０</w:t>
                            </w:r>
                            <w:r w:rsidR="001940B3" w:rsidRPr="00173AFD">
                              <w:rPr>
                                <w:rFonts w:ascii="ＭＳ Ｐ明朝" w:eastAsia="ＭＳ Ｐ明朝" w:hAnsi="ＭＳ Ｐ明朝" w:hint="eastAsia"/>
                                <w:szCs w:val="18"/>
                                <w:lang w:val="ja-JP"/>
                              </w:rPr>
                              <w:t>００部　　※掲載写真、記事の無断複製及び転用は禁止します。</w:t>
                            </w:r>
                          </w:p>
                          <w:p w:rsidR="001940B3" w:rsidRPr="00173AFD" w:rsidRDefault="001940B3" w:rsidP="002F5FB1">
                            <w:pPr>
                              <w:ind w:leftChars="50" w:left="180" w:hangingChars="50" w:hanging="90"/>
                              <w:rPr>
                                <w:rFonts w:ascii="ＭＳ Ｐ明朝" w:eastAsia="ＭＳ Ｐ明朝" w:hAnsi="ＭＳ Ｐ明朝"/>
                                <w:sz w:val="20"/>
                                <w:szCs w:val="20"/>
                                <w:lang w:val="en"/>
                              </w:rPr>
                            </w:pPr>
                            <w:r w:rsidRPr="00173AFD">
                              <w:rPr>
                                <w:rFonts w:ascii="ＭＳ Ｐ明朝" w:eastAsia="ＭＳ Ｐ明朝" w:hAnsi="ＭＳ Ｐ明朝" w:hint="eastAsia"/>
                                <w:szCs w:val="18"/>
                                <w:lang w:val="ja-JP"/>
                              </w:rPr>
                              <w:t>紙面に関するお問い合せは西谷地区まちづくり協議会事務局　電話</w:t>
                            </w:r>
                            <w:r w:rsidRPr="00173AFD">
                              <w:rPr>
                                <w:rFonts w:ascii="ＭＳ Ｐ明朝" w:eastAsia="ＭＳ Ｐ明朝" w:hAnsi="ＭＳ Ｐ明朝" w:hint="eastAsia"/>
                                <w:szCs w:val="18"/>
                                <w:u w:val="single"/>
                                <w:lang w:val="ja-JP"/>
                              </w:rPr>
                              <w:t xml:space="preserve">　</w:t>
                            </w:r>
                            <w:r w:rsidRPr="00173AFD">
                              <w:rPr>
                                <w:rFonts w:ascii="ＭＳ Ｐ明朝" w:eastAsia="ＭＳ Ｐ明朝" w:hAnsi="ＭＳ Ｐ明朝" w:hint="eastAsia"/>
                                <w:sz w:val="22"/>
                                <w:u w:val="single"/>
                                <w:lang w:val="en"/>
                              </w:rPr>
                              <w:t>0797-91-1788</w:t>
                            </w:r>
                            <w:r w:rsidRPr="00173AFD">
                              <w:rPr>
                                <w:rFonts w:ascii="ＭＳ Ｐ明朝" w:eastAsia="ＭＳ Ｐ明朝" w:hAnsi="ＭＳ Ｐ明朝" w:hint="eastAsia"/>
                                <w:sz w:val="22"/>
                                <w:u w:val="single"/>
                                <w:lang w:val="ja-JP"/>
                              </w:rPr>
                              <w:t xml:space="preserve">　</w:t>
                            </w:r>
                            <w:r w:rsidRPr="00173AFD">
                              <w:rPr>
                                <w:rFonts w:ascii="ＭＳ Ｐ明朝" w:eastAsia="ＭＳ Ｐ明朝" w:hAnsi="ＭＳ Ｐ明朝" w:hint="eastAsia"/>
                                <w:szCs w:val="18"/>
                                <w:lang w:val="ja-JP"/>
                              </w:rPr>
                              <w:t>までお願いいたします。</w:t>
                            </w:r>
                            <w:r w:rsidR="00834B05" w:rsidRPr="00173AFD">
                              <w:rPr>
                                <w:rFonts w:ascii="ＭＳ Ｐ明朝" w:eastAsia="ＭＳ Ｐ明朝" w:hAnsi="ＭＳ Ｐ明朝" w:hint="eastAsia"/>
                                <w:szCs w:val="18"/>
                                <w:lang w:val="ja-JP"/>
                              </w:rPr>
                              <w:t xml:space="preserve">　　　　　　</w:t>
                            </w:r>
                            <w:r w:rsidRPr="00173AFD">
                              <w:rPr>
                                <w:rFonts w:ascii="ＭＳ Ｐ明朝" w:eastAsia="ＭＳ Ｐ明朝" w:hAnsi="ＭＳ Ｐ明朝" w:hint="eastAsia"/>
                                <w:sz w:val="20"/>
                                <w:szCs w:val="20"/>
                                <w:lang w:val="en"/>
                              </w:rPr>
                              <w:t xml:space="preserve">　　　 </w:t>
                            </w:r>
                          </w:p>
                          <w:p w:rsidR="001940B3" w:rsidRPr="00173AFD" w:rsidRDefault="001940B3" w:rsidP="001940B3">
                            <w:pPr>
                              <w:jc w:val="left"/>
                              <w:rPr>
                                <w:rFonts w:ascii="ＭＳ Ｐ明朝" w:eastAsia="ＭＳ Ｐ明朝" w:hAnsi="ＭＳ Ｐ明朝"/>
                                <w:szCs w:val="18"/>
                                <w:lang w:val="en"/>
                              </w:rPr>
                            </w:pPr>
                            <w:r w:rsidRPr="00173AFD">
                              <w:rPr>
                                <w:rFonts w:ascii="ＭＳ Ｐ明朝" w:eastAsia="ＭＳ Ｐ明朝" w:hAnsi="ＭＳ Ｐ明朝" w:hint="eastAsia"/>
                                <w:sz w:val="20"/>
                                <w:szCs w:val="20"/>
                                <w:lang w:val="en"/>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28" type="#_x0000_t202" style="position:absolute;left:0;text-align:left;margin-left:8.75pt;margin-top:12.45pt;width:510.85pt;height:6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" strokeweight="3pt">
                <v:stroke linestyle="thinThin"/>
                <v:textbox inset="5.85pt,.7pt,5.85pt,.7pt">
                  <w:txbxContent>
                    <w:p w:rsidR="001940B3" w:rsidRPr="00173AFD" w:rsidRDefault="00A5063C" w:rsidP="00011279">
                      <w:pPr>
                        <w:ind w:firstLineChars="100" w:firstLine="201"/>
                        <w:rPr>
                          <w:rFonts w:ascii="ＭＳ Ｐ明朝" w:eastAsia="ＭＳ Ｐ明朝" w:hAnsi="ＭＳ Ｐ明朝"/>
                          <w:b/>
                          <w:bCs/>
                          <w:sz w:val="20"/>
                          <w:szCs w:val="20"/>
                          <w:lang w:val="ja-JP"/>
                        </w:rPr>
                      </w:pPr>
                      <w:r w:rsidRPr="00173AFD">
                        <w:rPr>
                          <w:rFonts w:ascii="ＭＳ Ｐ明朝" w:eastAsia="ＭＳ Ｐ明朝" w:hAnsi="ＭＳ Ｐ明朝" w:hint="eastAsia"/>
                          <w:b/>
                          <w:bCs/>
                          <w:sz w:val="20"/>
                          <w:szCs w:val="20"/>
                          <w:lang w:val="ja-JP"/>
                        </w:rPr>
                        <w:t>西谷コミュニティだより　第</w:t>
                      </w:r>
                      <w:r w:rsidR="00B67EC2">
                        <w:rPr>
                          <w:rFonts w:ascii="ＭＳ Ｐ明朝" w:eastAsia="ＭＳ Ｐ明朝" w:hAnsi="ＭＳ Ｐ明朝" w:hint="eastAsia"/>
                          <w:b/>
                          <w:bCs/>
                          <w:sz w:val="20"/>
                          <w:szCs w:val="20"/>
                          <w:lang w:val="ja-JP"/>
                        </w:rPr>
                        <w:t>７</w:t>
                      </w:r>
                      <w:r w:rsidR="00B731C8">
                        <w:rPr>
                          <w:rFonts w:ascii="ＭＳ Ｐ明朝" w:eastAsia="ＭＳ Ｐ明朝" w:hAnsi="ＭＳ Ｐ明朝" w:hint="eastAsia"/>
                          <w:b/>
                          <w:bCs/>
                          <w:sz w:val="20"/>
                          <w:szCs w:val="20"/>
                          <w:lang w:val="ja-JP"/>
                        </w:rPr>
                        <w:t>９</w:t>
                      </w:r>
                      <w:r w:rsidR="001940B3" w:rsidRPr="00173AFD">
                        <w:rPr>
                          <w:rFonts w:ascii="ＭＳ Ｐ明朝" w:eastAsia="ＭＳ Ｐ明朝" w:hAnsi="ＭＳ Ｐ明朝" w:hint="eastAsia"/>
                          <w:b/>
                          <w:bCs/>
                          <w:sz w:val="20"/>
                          <w:szCs w:val="20"/>
                          <w:lang w:val="ja-JP"/>
                        </w:rPr>
                        <w:t xml:space="preserve">号　</w:t>
                      </w:r>
                      <w:r w:rsidR="00B67EC2">
                        <w:rPr>
                          <w:rFonts w:ascii="ＭＳ Ｐ明朝" w:eastAsia="ＭＳ Ｐ明朝" w:hAnsi="ＭＳ Ｐ明朝" w:hint="eastAsia"/>
                          <w:b/>
                          <w:bCs/>
                          <w:sz w:val="20"/>
                          <w:szCs w:val="20"/>
                          <w:lang w:val="ja-JP"/>
                        </w:rPr>
                        <w:t>令和</w:t>
                      </w:r>
                      <w:r w:rsidR="00643673">
                        <w:rPr>
                          <w:rFonts w:ascii="ＭＳ Ｐ明朝" w:eastAsia="ＭＳ Ｐ明朝" w:hAnsi="ＭＳ Ｐ明朝" w:hint="eastAsia"/>
                          <w:b/>
                          <w:bCs/>
                          <w:sz w:val="20"/>
                          <w:szCs w:val="20"/>
                          <w:lang w:val="ja-JP"/>
                        </w:rPr>
                        <w:t>２年</w:t>
                      </w:r>
                      <w:bookmarkStart w:id="1" w:name="_GoBack"/>
                      <w:bookmarkEnd w:id="1"/>
                      <w:r w:rsidR="00643673">
                        <w:rPr>
                          <w:rFonts w:ascii="ＭＳ Ｐ明朝" w:eastAsia="ＭＳ Ｐ明朝" w:hAnsi="ＭＳ Ｐ明朝" w:hint="eastAsia"/>
                          <w:b/>
                          <w:bCs/>
                          <w:sz w:val="20"/>
                          <w:szCs w:val="20"/>
                          <w:lang w:val="ja-JP"/>
                        </w:rPr>
                        <w:t>８月５</w:t>
                      </w:r>
                      <w:r w:rsidR="00EE33E9">
                        <w:rPr>
                          <w:rFonts w:ascii="ＭＳ Ｐ明朝" w:eastAsia="ＭＳ Ｐ明朝" w:hAnsi="ＭＳ Ｐ明朝" w:hint="eastAsia"/>
                          <w:b/>
                          <w:bCs/>
                          <w:sz w:val="20"/>
                          <w:szCs w:val="20"/>
                          <w:lang w:val="ja-JP"/>
                        </w:rPr>
                        <w:t>日</w:t>
                      </w:r>
                      <w:r w:rsidR="001940B3" w:rsidRPr="00173AFD">
                        <w:rPr>
                          <w:rFonts w:ascii="ＭＳ Ｐ明朝" w:eastAsia="ＭＳ Ｐ明朝" w:hAnsi="ＭＳ Ｐ明朝" w:hint="eastAsia"/>
                          <w:b/>
                          <w:bCs/>
                          <w:sz w:val="20"/>
                          <w:szCs w:val="20"/>
                          <w:lang w:val="ja-JP"/>
                        </w:rPr>
                        <w:t>発行</w:t>
                      </w:r>
                    </w:p>
                    <w:p w:rsidR="00AD7200" w:rsidRDefault="00AD7200" w:rsidP="002F5FB1">
                      <w:pPr>
                        <w:ind w:left="180" w:hangingChars="100" w:hanging="180"/>
                        <w:rPr>
                          <w:rFonts w:ascii="ＭＳ Ｐ明朝" w:eastAsia="ＭＳ Ｐ明朝" w:hAnsi="ＭＳ Ｐ明朝"/>
                          <w:szCs w:val="18"/>
                          <w:lang w:val="ja-JP"/>
                        </w:rPr>
                      </w:pPr>
                      <w:r>
                        <w:rPr>
                          <w:rFonts w:ascii="ＭＳ Ｐ明朝" w:eastAsia="ＭＳ Ｐ明朝" w:hAnsi="ＭＳ Ｐ明朝" w:hint="eastAsia"/>
                          <w:szCs w:val="18"/>
                          <w:lang w:val="ja-JP"/>
                        </w:rPr>
                        <w:t xml:space="preserve"> </w:t>
                      </w:r>
                      <w:r w:rsidR="001940B3" w:rsidRPr="00173AFD">
                        <w:rPr>
                          <w:rFonts w:ascii="ＭＳ Ｐ明朝" w:eastAsia="ＭＳ Ｐ明朝" w:hAnsi="ＭＳ Ｐ明朝" w:hint="eastAsia"/>
                          <w:szCs w:val="18"/>
                          <w:lang w:val="ja-JP"/>
                        </w:rPr>
                        <w:t>発行：西谷地区まちづくり協議会  編集：総務部会　発行部数：</w:t>
                      </w:r>
                      <w:r w:rsidR="00584A22">
                        <w:rPr>
                          <w:rFonts w:ascii="ＭＳ Ｐ明朝" w:eastAsia="ＭＳ Ｐ明朝" w:hAnsi="ＭＳ Ｐ明朝" w:hint="eastAsia"/>
                          <w:szCs w:val="18"/>
                          <w:lang w:val="ja-JP"/>
                        </w:rPr>
                        <w:t>１,０</w:t>
                      </w:r>
                      <w:r w:rsidR="001940B3" w:rsidRPr="00173AFD">
                        <w:rPr>
                          <w:rFonts w:ascii="ＭＳ Ｐ明朝" w:eastAsia="ＭＳ Ｐ明朝" w:hAnsi="ＭＳ Ｐ明朝" w:hint="eastAsia"/>
                          <w:szCs w:val="18"/>
                          <w:lang w:val="ja-JP"/>
                        </w:rPr>
                        <w:t>００部　　※掲載写真、記事の無断複製及び転用は禁止します。</w:t>
                      </w:r>
                    </w:p>
                    <w:p w:rsidR="001940B3" w:rsidRPr="00173AFD" w:rsidRDefault="001940B3" w:rsidP="002F5FB1">
                      <w:pPr>
                        <w:ind w:leftChars="50" w:left="180" w:hangingChars="50" w:hanging="90"/>
                        <w:rPr>
                          <w:rFonts w:ascii="ＭＳ Ｐ明朝" w:eastAsia="ＭＳ Ｐ明朝" w:hAnsi="ＭＳ Ｐ明朝"/>
                          <w:sz w:val="20"/>
                          <w:szCs w:val="20"/>
                          <w:lang w:val="en"/>
                        </w:rPr>
                      </w:pPr>
                      <w:r w:rsidRPr="00173AFD">
                        <w:rPr>
                          <w:rFonts w:ascii="ＭＳ Ｐ明朝" w:eastAsia="ＭＳ Ｐ明朝" w:hAnsi="ＭＳ Ｐ明朝" w:hint="eastAsia"/>
                          <w:szCs w:val="18"/>
                          <w:lang w:val="ja-JP"/>
                        </w:rPr>
                        <w:t>紙面に関するお問い合せは西谷地区まちづくり協議会事務局　電話</w:t>
                      </w:r>
                      <w:r w:rsidRPr="00173AFD">
                        <w:rPr>
                          <w:rFonts w:ascii="ＭＳ Ｐ明朝" w:eastAsia="ＭＳ Ｐ明朝" w:hAnsi="ＭＳ Ｐ明朝" w:hint="eastAsia"/>
                          <w:szCs w:val="18"/>
                          <w:u w:val="single"/>
                          <w:lang w:val="ja-JP"/>
                        </w:rPr>
                        <w:t xml:space="preserve">　</w:t>
                      </w:r>
                      <w:r w:rsidRPr="00173AFD">
                        <w:rPr>
                          <w:rFonts w:ascii="ＭＳ Ｐ明朝" w:eastAsia="ＭＳ Ｐ明朝" w:hAnsi="ＭＳ Ｐ明朝" w:hint="eastAsia"/>
                          <w:sz w:val="22"/>
                          <w:u w:val="single"/>
                          <w:lang w:val="en"/>
                        </w:rPr>
                        <w:t>0797-91-1788</w:t>
                      </w:r>
                      <w:r w:rsidRPr="00173AFD">
                        <w:rPr>
                          <w:rFonts w:ascii="ＭＳ Ｐ明朝" w:eastAsia="ＭＳ Ｐ明朝" w:hAnsi="ＭＳ Ｐ明朝" w:hint="eastAsia"/>
                          <w:sz w:val="22"/>
                          <w:u w:val="single"/>
                          <w:lang w:val="ja-JP"/>
                        </w:rPr>
                        <w:t xml:space="preserve">　</w:t>
                      </w:r>
                      <w:r w:rsidRPr="00173AFD">
                        <w:rPr>
                          <w:rFonts w:ascii="ＭＳ Ｐ明朝" w:eastAsia="ＭＳ Ｐ明朝" w:hAnsi="ＭＳ Ｐ明朝" w:hint="eastAsia"/>
                          <w:szCs w:val="18"/>
                          <w:lang w:val="ja-JP"/>
                        </w:rPr>
                        <w:t>までお願いいたします。</w:t>
                      </w:r>
                      <w:r w:rsidR="00834B05" w:rsidRPr="00173AFD">
                        <w:rPr>
                          <w:rFonts w:ascii="ＭＳ Ｐ明朝" w:eastAsia="ＭＳ Ｐ明朝" w:hAnsi="ＭＳ Ｐ明朝" w:hint="eastAsia"/>
                          <w:szCs w:val="18"/>
                          <w:lang w:val="ja-JP"/>
                        </w:rPr>
                        <w:t xml:space="preserve">　　　　　　</w:t>
                      </w:r>
                      <w:r w:rsidRPr="00173AFD">
                        <w:rPr>
                          <w:rFonts w:ascii="ＭＳ Ｐ明朝" w:eastAsia="ＭＳ Ｐ明朝" w:hAnsi="ＭＳ Ｐ明朝" w:hint="eastAsia"/>
                          <w:sz w:val="20"/>
                          <w:szCs w:val="20"/>
                          <w:lang w:val="en"/>
                        </w:rPr>
                        <w:t xml:space="preserve">　　　 </w:t>
                      </w:r>
                    </w:p>
                    <w:p w:rsidR="001940B3" w:rsidRPr="00173AFD" w:rsidRDefault="001940B3" w:rsidP="001940B3">
                      <w:pPr>
                        <w:jc w:val="left"/>
                        <w:rPr>
                          <w:rFonts w:ascii="ＭＳ Ｐ明朝" w:eastAsia="ＭＳ Ｐ明朝" w:hAnsi="ＭＳ Ｐ明朝"/>
                          <w:szCs w:val="18"/>
                          <w:lang w:val="en"/>
                        </w:rPr>
                      </w:pPr>
                      <w:r w:rsidRPr="00173AFD">
                        <w:rPr>
                          <w:rFonts w:ascii="ＭＳ Ｐ明朝" w:eastAsia="ＭＳ Ｐ明朝" w:hAnsi="ＭＳ Ｐ明朝" w:hint="eastAsia"/>
                          <w:sz w:val="20"/>
                          <w:szCs w:val="20"/>
                          <w:lang w:val="en"/>
                        </w:rPr>
                        <w:t xml:space="preserve">            </w:t>
                      </w:r>
                    </w:p>
                  </w:txbxContent>
                </v:textbox>
              </v:shape>
            </w:pict>
          </mc:Fallback>
        </mc:AlternateContent>
      </w:r>
    </w:p>
    <w:p w:rsidR="00F54013" w:rsidRDefault="00F54013" w:rsidP="001940B3">
      <w:pPr>
        <w:widowControl/>
        <w:rPr>
          <w:rFonts w:ascii="Times New Roman" w:eastAsia="ＭＳ Ｐゴシック" w:hAnsi="Times New Roman" w:cs="Times New Roman"/>
          <w:color w:val="000000"/>
          <w:kern w:val="28"/>
          <w:sz w:val="22"/>
        </w:rPr>
      </w:pPr>
    </w:p>
    <w:p w:rsidR="00671E2F" w:rsidRDefault="00671E2F" w:rsidP="001940B3">
      <w:pPr>
        <w:widowControl/>
        <w:rPr>
          <w:rFonts w:ascii="Times New Roman" w:eastAsia="ＭＳ Ｐゴシック" w:hAnsi="Times New Roman" w:cs="Times New Roman"/>
          <w:color w:val="000000"/>
          <w:kern w:val="28"/>
          <w:sz w:val="22"/>
        </w:rPr>
      </w:pPr>
    </w:p>
    <w:p w:rsidR="00671E2F" w:rsidRPr="00B81FFE" w:rsidRDefault="004C043D" w:rsidP="00736463">
      <w:pPr>
        <w:pStyle w:val="2"/>
        <w:pBdr>
          <w:bottom w:val="single" w:sz="4" w:space="0" w:color="4F81BD" w:themeColor="accent1"/>
        </w:pBdr>
        <w:rPr>
          <w:noProof/>
        </w:rPr>
      </w:pPr>
      <w:r>
        <w:rPr>
          <w:rFonts w:ascii="ＤＨＰ平成明朝体W7" w:eastAsia="ＤＨＰ平成明朝体W7" w:hAnsi="Century" w:cs="Times New Roman"/>
          <w:b w:val="0"/>
          <w:noProof/>
          <w:szCs w:val="21"/>
        </w:rPr>
        <w:drawing>
          <wp:anchor distT="0" distB="0" distL="114300" distR="114300" simplePos="0" relativeHeight="251650560" behindDoc="0" locked="0" layoutInCell="1" allowOverlap="1" wp14:anchorId="393AEB71" wp14:editId="24671D8D">
            <wp:simplePos x="0" y="0"/>
            <wp:positionH relativeFrom="column">
              <wp:posOffset>3399155</wp:posOffset>
            </wp:positionH>
            <wp:positionV relativeFrom="paragraph">
              <wp:posOffset>365760</wp:posOffset>
            </wp:positionV>
            <wp:extent cx="3273425" cy="1943735"/>
            <wp:effectExtent l="19050" t="19050" r="22225" b="184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リア広告.png"/>
                    <pic:cNvPicPr/>
                  </pic:nvPicPr>
                  <pic:blipFill>
                    <a:blip r:embed="rId15">
                      <a:extLst>
                        <a:ext uri="{28A0092B-C50C-407E-A947-70E740481C1C}">
                          <a14:useLocalDpi xmlns:a14="http://schemas.microsoft.com/office/drawing/2010/main" val="0"/>
                        </a:ext>
                      </a:extLst>
                    </a:blip>
                    <a:stretch>
                      <a:fillRect/>
                    </a:stretch>
                  </pic:blipFill>
                  <pic:spPr>
                    <a:xfrm>
                      <a:off x="0" y="0"/>
                      <a:ext cx="3273425" cy="1943735"/>
                    </a:xfrm>
                    <a:prstGeom prst="rect">
                      <a:avLst/>
                    </a:prstGeom>
                    <a:ln w="12700">
                      <a:solidFill>
                        <a:schemeClr val="tx2"/>
                      </a:solidFill>
                    </a:ln>
                  </pic:spPr>
                </pic:pic>
              </a:graphicData>
            </a:graphic>
            <wp14:sizeRelH relativeFrom="page">
              <wp14:pctWidth>0</wp14:pctWidth>
            </wp14:sizeRelH>
            <wp14:sizeRelV relativeFrom="page">
              <wp14:pctHeight>0</wp14:pctHeight>
            </wp14:sizeRelV>
          </wp:anchor>
        </w:drawing>
      </w:r>
      <w:r w:rsidR="00736463">
        <w:rPr>
          <w:rFonts w:ascii="ＭＳ Ｐ明朝" w:eastAsia="ＭＳ Ｐ明朝" w:hAnsi="ＭＳ Ｐ明朝" w:cs="Times New Roman"/>
          <w:noProof/>
          <w:color w:val="000000"/>
          <w:kern w:val="28"/>
          <w:sz w:val="22"/>
        </w:rPr>
        <mc:AlternateContent>
          <mc:Choice Requires="wps">
            <w:drawing>
              <wp:anchor distT="0" distB="0" distL="114300" distR="114300" simplePos="0" relativeHeight="251644416" behindDoc="0" locked="0" layoutInCell="1" allowOverlap="1" wp14:anchorId="22E57959" wp14:editId="586D1DFA">
                <wp:simplePos x="0" y="0"/>
                <wp:positionH relativeFrom="column">
                  <wp:posOffset>98425</wp:posOffset>
                </wp:positionH>
                <wp:positionV relativeFrom="paragraph">
                  <wp:posOffset>366699</wp:posOffset>
                </wp:positionV>
                <wp:extent cx="3248025" cy="1944000"/>
                <wp:effectExtent l="0" t="0" r="28575" b="18415"/>
                <wp:wrapNone/>
                <wp:docPr id="59" name="テキスト ボックス 59"/>
                <wp:cNvGraphicFramePr/>
                <a:graphic xmlns:a="http://schemas.openxmlformats.org/drawingml/2006/main">
                  <a:graphicData uri="http://schemas.microsoft.com/office/word/2010/wordprocessingShape">
                    <wps:wsp>
                      <wps:cNvSpPr txBox="1"/>
                      <wps:spPr>
                        <a:xfrm>
                          <a:off x="0" y="0"/>
                          <a:ext cx="3248025" cy="194400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64D54" w:rsidRDefault="00664D54"/>
                          <w:p w:rsidR="008E65AB" w:rsidRDefault="008E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29" type="#_x0000_t202" style="position:absolute;left:0;text-align:left;margin-left:7.75pt;margin-top:28.85pt;width:255.75pt;height:153.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" filled="f" strokecolor="#0070c0" strokeweight="1.5pt">
                <v:textbox>
                  <w:txbxContent>
                    <w:p w:rsidR="00664D54" w:rsidRDefault="00664D54"/>
                    <w:p w:rsidR="008E65AB" w:rsidRDefault="008E65AB"/>
                  </w:txbxContent>
                </v:textbox>
              </v:shape>
            </w:pict>
          </mc:Fallback>
        </mc:AlternateContent>
      </w:r>
    </w:p>
    <w:p w:rsidR="00C610C6" w:rsidRDefault="00736463" w:rsidP="001940B3">
      <w:pPr>
        <w:widowControl/>
        <w:rPr>
          <w:rFonts w:ascii="ＭＳ Ｐ明朝" w:eastAsia="ＭＳ Ｐ明朝" w:hAnsi="ＭＳ Ｐ明朝" w:cs="Times New Roman"/>
          <w:noProof/>
          <w:color w:val="000000"/>
          <w:kern w:val="28"/>
          <w:sz w:val="22"/>
        </w:rPr>
      </w:pPr>
      <w:r>
        <w:rPr>
          <w:rFonts w:ascii="Times New Roman" w:eastAsia="ＭＳ Ｐゴシック" w:hAnsi="Times New Roman" w:cs="Times New Roman"/>
          <w:noProof/>
          <w:color w:val="000000"/>
          <w:kern w:val="28"/>
          <w:sz w:val="22"/>
        </w:rPr>
        <w:drawing>
          <wp:anchor distT="0" distB="0" distL="114300" distR="114300" simplePos="0" relativeHeight="251656704" behindDoc="0" locked="0" layoutInCell="1" allowOverlap="1" wp14:anchorId="6D23E712" wp14:editId="156482EC">
            <wp:simplePos x="0" y="0"/>
            <wp:positionH relativeFrom="column">
              <wp:posOffset>207562</wp:posOffset>
            </wp:positionH>
            <wp:positionV relativeFrom="paragraph">
              <wp:posOffset>161594</wp:posOffset>
            </wp:positionV>
            <wp:extent cx="3085465" cy="1263650"/>
            <wp:effectExtent l="0" t="0" r="63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広告.gif"/>
                    <pic:cNvPicPr/>
                  </pic:nvPicPr>
                  <pic:blipFill>
                    <a:blip r:embed="rId16">
                      <a:extLst>
                        <a:ext uri="{28A0092B-C50C-407E-A947-70E740481C1C}">
                          <a14:useLocalDpi xmlns:a14="http://schemas.microsoft.com/office/drawing/2010/main" val="0"/>
                        </a:ext>
                      </a:extLst>
                    </a:blip>
                    <a:stretch>
                      <a:fillRect/>
                    </a:stretch>
                  </pic:blipFill>
                  <pic:spPr>
                    <a:xfrm>
                      <a:off x="0" y="0"/>
                      <a:ext cx="3085465" cy="1263650"/>
                    </a:xfrm>
                    <a:prstGeom prst="rect">
                      <a:avLst/>
                    </a:prstGeom>
                  </pic:spPr>
                </pic:pic>
              </a:graphicData>
            </a:graphic>
            <wp14:sizeRelH relativeFrom="page">
              <wp14:pctWidth>0</wp14:pctWidth>
            </wp14:sizeRelH>
            <wp14:sizeRelV relativeFrom="page">
              <wp14:pctHeight>0</wp14:pctHeight>
            </wp14:sizeRelV>
          </wp:anchor>
        </w:drawing>
      </w:r>
    </w:p>
    <w:p w:rsidR="00C610C6" w:rsidRDefault="00C610C6" w:rsidP="001940B3">
      <w:pPr>
        <w:widowControl/>
        <w:rPr>
          <w:rFonts w:ascii="ＭＳ Ｐ明朝" w:eastAsia="ＭＳ Ｐ明朝" w:hAnsi="ＭＳ Ｐ明朝" w:cs="Times New Roman"/>
          <w:noProof/>
          <w:color w:val="000000"/>
          <w:kern w:val="28"/>
          <w:sz w:val="22"/>
        </w:rPr>
      </w:pPr>
    </w:p>
    <w:p w:rsidR="00C610C6" w:rsidRPr="00C610C6" w:rsidRDefault="00C610C6" w:rsidP="001940B3">
      <w:pPr>
        <w:widowControl/>
        <w:rPr>
          <w:rFonts w:ascii="ＭＳ Ｐ明朝" w:eastAsia="ＭＳ Ｐ明朝" w:hAnsi="ＭＳ Ｐ明朝" w:cs="Times New Roman"/>
          <w:noProof/>
          <w:color w:val="000000"/>
          <w:kern w:val="28"/>
          <w:sz w:val="22"/>
        </w:rPr>
      </w:pPr>
    </w:p>
    <w:p w:rsidR="00B4776F" w:rsidRPr="00C610C6" w:rsidRDefault="00B4776F" w:rsidP="001940B3">
      <w:pPr>
        <w:widowControl/>
        <w:rPr>
          <w:rFonts w:ascii="ＭＳ Ｐ明朝" w:eastAsia="ＭＳ Ｐ明朝" w:hAnsi="ＭＳ Ｐ明朝" w:cs="Times New Roman"/>
          <w:noProof/>
          <w:color w:val="000000"/>
          <w:kern w:val="28"/>
          <w:sz w:val="22"/>
        </w:rPr>
      </w:pPr>
    </w:p>
    <w:p w:rsidR="00C25869" w:rsidRPr="00C610C6" w:rsidRDefault="00C25869" w:rsidP="001940B3">
      <w:pPr>
        <w:widowControl/>
        <w:rPr>
          <w:rFonts w:ascii="ＭＳ Ｐ明朝" w:eastAsia="ＭＳ Ｐ明朝" w:hAnsi="ＭＳ Ｐ明朝" w:cs="Times New Roman"/>
          <w:noProof/>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C25869" w:rsidRDefault="00C25869" w:rsidP="001940B3">
      <w:pPr>
        <w:widowControl/>
        <w:rPr>
          <w:rFonts w:ascii="Times New Roman" w:eastAsia="ＭＳ Ｐゴシック" w:hAnsi="Times New Roman" w:cs="Times New Roman"/>
          <w:color w:val="000000"/>
          <w:kern w:val="28"/>
          <w:sz w:val="22"/>
        </w:rPr>
      </w:pPr>
    </w:p>
    <w:p w:rsidR="001940B3" w:rsidRDefault="001940B3" w:rsidP="001940B3">
      <w:pPr>
        <w:widowControl/>
        <w:rPr>
          <w:rFonts w:ascii="Times New Roman" w:eastAsia="ＭＳ Ｐゴシック" w:hAnsi="Times New Roman" w:cs="Times New Roman"/>
          <w:color w:val="000000"/>
          <w:kern w:val="28"/>
          <w:sz w:val="22"/>
        </w:rPr>
      </w:pPr>
    </w:p>
    <w:p w:rsidR="008E65AB" w:rsidRDefault="00093561" w:rsidP="001940B3">
      <w:pPr>
        <w:widowControl/>
        <w:rPr>
          <w:rFonts w:ascii="Times New Roman" w:eastAsia="ＭＳ Ｐゴシック" w:hAnsi="Times New Roman" w:cs="Times New Roman"/>
          <w:color w:val="000000"/>
          <w:kern w:val="28"/>
          <w:sz w:val="22"/>
        </w:rPr>
      </w:pPr>
      <w:r>
        <w:rPr>
          <w:rFonts w:ascii="ＭＳ Ｐゴシック" w:eastAsia="ＭＳ Ｐゴシック" w:hAnsi="ＭＳ Ｐゴシック" w:cs="ＭＳ Ｐゴシック"/>
          <w:noProof/>
          <w:kern w:val="0"/>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56.75pt;margin-top:0;width:416.25pt;height:35.45pt;z-index:-251645440;mso-wrap-distance-left:2.88pt;mso-wrap-distance-top:2.88pt;mso-wrap-distance-right:2.88pt;mso-wrap-distance-bottom:2.88pt" fillcolor="#00b050" o:cliptowrap="t">
            <v:fill rotate="t"/>
            <v:stroke r:id="rId17" o:title=""/>
            <v:shadow color="#868686"/>
            <v:textpath style="font-family:&quot;ＭＳ Ｐゴシック&quot;;font-size:60pt;v-text-reverse:t" fitshape="t" trim="t" string="西谷コミュニティだより"/>
          </v:shape>
        </w:pict>
      </w:r>
    </w:p>
    <w:p w:rsidR="008E65AB" w:rsidRPr="001940B3" w:rsidRDefault="008E65AB" w:rsidP="001940B3">
      <w:pPr>
        <w:widowControl/>
        <w:rPr>
          <w:rFonts w:ascii="Times New Roman" w:eastAsia="ＭＳ Ｐゴシック" w:hAnsi="Times New Roman" w:cs="Times New Roman"/>
          <w:color w:val="000000"/>
          <w:kern w:val="28"/>
          <w:sz w:val="22"/>
        </w:rPr>
      </w:pPr>
    </w:p>
    <w:p w:rsidR="001940B3" w:rsidRDefault="001120F6" w:rsidP="001940B3">
      <w:pPr>
        <w:widowControl/>
        <w:rPr>
          <w:rFonts w:ascii="Times New Roman" w:eastAsia="ＭＳ Ｐゴシック" w:hAnsi="Times New Roman" w:cs="Times New Roman"/>
          <w:color w:val="000000"/>
          <w:kern w:val="28"/>
          <w:sz w:val="22"/>
        </w:rPr>
      </w:pPr>
      <w:r>
        <w:rPr>
          <w:rFonts w:ascii="Times New Roman" w:eastAsia="ＭＳ Ｐゴシック" w:hAnsi="Times New Roman" w:cs="Times New Roman"/>
          <w:noProof/>
          <w:color w:val="000000"/>
          <w:kern w:val="28"/>
          <w:sz w:val="22"/>
        </w:rPr>
        <mc:AlternateContent>
          <mc:Choice Requires="wps">
            <w:drawing>
              <wp:anchor distT="0" distB="0" distL="114300" distR="114300" simplePos="0" relativeHeight="251647488" behindDoc="0" locked="0" layoutInCell="1" allowOverlap="1" wp14:anchorId="4BFF4212" wp14:editId="1A967812">
                <wp:simplePos x="0" y="0"/>
                <wp:positionH relativeFrom="column">
                  <wp:posOffset>184785</wp:posOffset>
                </wp:positionH>
                <wp:positionV relativeFrom="paragraph">
                  <wp:posOffset>1298</wp:posOffset>
                </wp:positionV>
                <wp:extent cx="6337107" cy="344584"/>
                <wp:effectExtent l="0" t="0" r="26035" b="17780"/>
                <wp:wrapNone/>
                <wp:docPr id="10" name="角丸四角形 10"/>
                <wp:cNvGraphicFramePr/>
                <a:graphic xmlns:a="http://schemas.openxmlformats.org/drawingml/2006/main">
                  <a:graphicData uri="http://schemas.microsoft.com/office/word/2010/wordprocessingShape">
                    <wps:wsp>
                      <wps:cNvSpPr/>
                      <wps:spPr>
                        <a:xfrm>
                          <a:off x="0" y="0"/>
                          <a:ext cx="6337107" cy="344584"/>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1120F6" w:rsidRPr="00687EE4" w:rsidRDefault="001120F6" w:rsidP="001120F6">
                            <w:pPr>
                              <w:jc w:val="center"/>
                              <w:rPr>
                                <w:rFonts w:ascii="游ゴシック" w:eastAsia="游ゴシック" w:hAnsi="游ゴシック"/>
                              </w:rPr>
                            </w:pPr>
                            <w:r w:rsidRPr="00687EE4">
                              <w:rPr>
                                <w:rStyle w:val="a8"/>
                                <w:rFonts w:ascii="游ゴシック" w:eastAsia="游ゴシック" w:hAnsi="游ゴシック" w:hint="eastAsia"/>
                                <w:sz w:val="20"/>
                                <w:szCs w:val="20"/>
                              </w:rPr>
                              <w:t>第</w:t>
                            </w:r>
                            <w:r w:rsidR="007A5DF5" w:rsidRPr="00687EE4">
                              <w:rPr>
                                <w:rStyle w:val="a8"/>
                                <w:rFonts w:ascii="游ゴシック" w:eastAsia="游ゴシック" w:hAnsi="游ゴシック" w:hint="eastAsia"/>
                                <w:sz w:val="20"/>
                                <w:szCs w:val="20"/>
                              </w:rPr>
                              <w:t>７</w:t>
                            </w:r>
                            <w:r w:rsidR="00B731C8">
                              <w:rPr>
                                <w:rStyle w:val="a8"/>
                                <w:rFonts w:ascii="游ゴシック" w:eastAsia="游ゴシック" w:hAnsi="游ゴシック" w:hint="eastAsia"/>
                                <w:sz w:val="20"/>
                                <w:szCs w:val="20"/>
                              </w:rPr>
                              <w:t>９</w:t>
                            </w:r>
                            <w:r w:rsidRPr="00687EE4">
                              <w:rPr>
                                <w:rStyle w:val="a8"/>
                                <w:rFonts w:ascii="游ゴシック" w:eastAsia="游ゴシック" w:hAnsi="游ゴシック" w:hint="eastAsia"/>
                                <w:sz w:val="20"/>
                                <w:szCs w:val="20"/>
                              </w:rPr>
                              <w:t xml:space="preserve">号 </w:t>
                            </w:r>
                            <w:r w:rsidR="00333D2F">
                              <w:rPr>
                                <w:rStyle w:val="a8"/>
                                <w:rFonts w:ascii="游ゴシック" w:eastAsia="游ゴシック" w:hAnsi="游ゴシック" w:hint="eastAsia"/>
                                <w:sz w:val="20"/>
                                <w:szCs w:val="20"/>
                              </w:rPr>
                              <w:t>令和</w:t>
                            </w:r>
                            <w:r w:rsidR="00B731C8">
                              <w:rPr>
                                <w:rStyle w:val="a8"/>
                                <w:rFonts w:ascii="游ゴシック" w:eastAsia="游ゴシック" w:hAnsi="游ゴシック" w:hint="eastAsia"/>
                                <w:sz w:val="20"/>
                                <w:szCs w:val="20"/>
                              </w:rPr>
                              <w:t>２</w:t>
                            </w:r>
                            <w:r w:rsidRPr="00687EE4">
                              <w:rPr>
                                <w:rStyle w:val="a8"/>
                                <w:rFonts w:ascii="游ゴシック" w:eastAsia="游ゴシック" w:hAnsi="游ゴシック" w:hint="eastAsia"/>
                                <w:sz w:val="20"/>
                                <w:szCs w:val="20"/>
                              </w:rPr>
                              <w:t>年</w:t>
                            </w:r>
                            <w:r w:rsidR="00643673">
                              <w:rPr>
                                <w:rStyle w:val="a8"/>
                                <w:rFonts w:ascii="游ゴシック" w:eastAsia="游ゴシック" w:hAnsi="游ゴシック" w:hint="eastAsia"/>
                                <w:sz w:val="20"/>
                                <w:szCs w:val="20"/>
                              </w:rPr>
                              <w:t>8</w:t>
                            </w:r>
                            <w:r w:rsidRPr="00687EE4">
                              <w:rPr>
                                <w:rStyle w:val="a8"/>
                                <w:rFonts w:ascii="游ゴシック" w:eastAsia="游ゴシック" w:hAnsi="游ゴシック" w:hint="eastAsia"/>
                                <w:sz w:val="20"/>
                                <w:szCs w:val="20"/>
                              </w:rPr>
                              <w:t>月</w:t>
                            </w:r>
                            <w:r w:rsidR="00643673">
                              <w:rPr>
                                <w:rStyle w:val="a8"/>
                                <w:rFonts w:ascii="游ゴシック" w:eastAsia="游ゴシック" w:hAnsi="游ゴシック" w:hint="eastAsia"/>
                                <w:sz w:val="20"/>
                                <w:szCs w:val="20"/>
                              </w:rPr>
                              <w:t>5</w:t>
                            </w:r>
                            <w:r w:rsidRPr="00687EE4">
                              <w:rPr>
                                <w:rStyle w:val="a8"/>
                                <w:rFonts w:ascii="游ゴシック" w:eastAsia="游ゴシック" w:hAnsi="游ゴシック" w:hint="eastAsia"/>
                                <w:sz w:val="20"/>
                                <w:szCs w:val="20"/>
                              </w:rPr>
                              <w:t>日発行 　西谷コミュニティ</w:t>
                            </w:r>
                            <w:r w:rsidRPr="00687EE4">
                              <w:rPr>
                                <w:rFonts w:ascii="游ゴシック" w:eastAsia="游ゴシック" w:hAnsi="游ゴシック" w:hint="eastAsia"/>
                                <w:b/>
                                <w:bCs/>
                                <w:sz w:val="20"/>
                                <w:szCs w:val="20"/>
                                <w:lang w:val="ja-JP"/>
                              </w:rPr>
                              <w:t>（西谷地区まちづくり協議会）編集　総務部会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30" style="position:absolute;left:0;text-align:left;margin-left:14.55pt;margin-top:.1pt;width:499pt;height:2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" fillcolor="white [3201]" strokecolor="#4bacc6 [3208]" strokeweight="2pt">
                <v:textbox>
                  <w:txbxContent>
                    <w:p w:rsidR="001120F6" w:rsidRPr="00687EE4" w:rsidRDefault="001120F6" w:rsidP="001120F6">
                      <w:pPr>
                        <w:jc w:val="center"/>
                        <w:rPr>
                          <w:rFonts w:ascii="游ゴシック" w:eastAsia="游ゴシック" w:hAnsi="游ゴシック"/>
                        </w:rPr>
                      </w:pPr>
                      <w:r w:rsidRPr="00687EE4">
                        <w:rPr>
                          <w:rStyle w:val="a8"/>
                          <w:rFonts w:ascii="游ゴシック" w:eastAsia="游ゴシック" w:hAnsi="游ゴシック" w:hint="eastAsia"/>
                          <w:sz w:val="20"/>
                          <w:szCs w:val="20"/>
                        </w:rPr>
                        <w:t>第</w:t>
                      </w:r>
                      <w:r w:rsidR="007A5DF5" w:rsidRPr="00687EE4">
                        <w:rPr>
                          <w:rStyle w:val="a8"/>
                          <w:rFonts w:ascii="游ゴシック" w:eastAsia="游ゴシック" w:hAnsi="游ゴシック" w:hint="eastAsia"/>
                          <w:sz w:val="20"/>
                          <w:szCs w:val="20"/>
                        </w:rPr>
                        <w:t>７</w:t>
                      </w:r>
                      <w:r w:rsidR="00B731C8">
                        <w:rPr>
                          <w:rStyle w:val="a8"/>
                          <w:rFonts w:ascii="游ゴシック" w:eastAsia="游ゴシック" w:hAnsi="游ゴシック" w:hint="eastAsia"/>
                          <w:sz w:val="20"/>
                          <w:szCs w:val="20"/>
                        </w:rPr>
                        <w:t>９</w:t>
                      </w:r>
                      <w:r w:rsidRPr="00687EE4">
                        <w:rPr>
                          <w:rStyle w:val="a8"/>
                          <w:rFonts w:ascii="游ゴシック" w:eastAsia="游ゴシック" w:hAnsi="游ゴシック" w:hint="eastAsia"/>
                          <w:sz w:val="20"/>
                          <w:szCs w:val="20"/>
                        </w:rPr>
                        <w:t xml:space="preserve">号 </w:t>
                      </w:r>
                      <w:r w:rsidR="00333D2F">
                        <w:rPr>
                          <w:rStyle w:val="a8"/>
                          <w:rFonts w:ascii="游ゴシック" w:eastAsia="游ゴシック" w:hAnsi="游ゴシック" w:hint="eastAsia"/>
                          <w:sz w:val="20"/>
                          <w:szCs w:val="20"/>
                        </w:rPr>
                        <w:t>令和</w:t>
                      </w:r>
                      <w:r w:rsidR="00B731C8">
                        <w:rPr>
                          <w:rStyle w:val="a8"/>
                          <w:rFonts w:ascii="游ゴシック" w:eastAsia="游ゴシック" w:hAnsi="游ゴシック" w:hint="eastAsia"/>
                          <w:sz w:val="20"/>
                          <w:szCs w:val="20"/>
                        </w:rPr>
                        <w:t>２</w:t>
                      </w:r>
                      <w:r w:rsidRPr="00687EE4">
                        <w:rPr>
                          <w:rStyle w:val="a8"/>
                          <w:rFonts w:ascii="游ゴシック" w:eastAsia="游ゴシック" w:hAnsi="游ゴシック" w:hint="eastAsia"/>
                          <w:sz w:val="20"/>
                          <w:szCs w:val="20"/>
                        </w:rPr>
                        <w:t>年</w:t>
                      </w:r>
                      <w:r w:rsidR="00643673">
                        <w:rPr>
                          <w:rStyle w:val="a8"/>
                          <w:rFonts w:ascii="游ゴシック" w:eastAsia="游ゴシック" w:hAnsi="游ゴシック" w:hint="eastAsia"/>
                          <w:sz w:val="20"/>
                          <w:szCs w:val="20"/>
                        </w:rPr>
                        <w:t>8</w:t>
                      </w:r>
                      <w:r w:rsidRPr="00687EE4">
                        <w:rPr>
                          <w:rStyle w:val="a8"/>
                          <w:rFonts w:ascii="游ゴシック" w:eastAsia="游ゴシック" w:hAnsi="游ゴシック" w:hint="eastAsia"/>
                          <w:sz w:val="20"/>
                          <w:szCs w:val="20"/>
                        </w:rPr>
                        <w:t>月</w:t>
                      </w:r>
                      <w:r w:rsidR="00643673">
                        <w:rPr>
                          <w:rStyle w:val="a8"/>
                          <w:rFonts w:ascii="游ゴシック" w:eastAsia="游ゴシック" w:hAnsi="游ゴシック" w:hint="eastAsia"/>
                          <w:sz w:val="20"/>
                          <w:szCs w:val="20"/>
                        </w:rPr>
                        <w:t>5</w:t>
                      </w:r>
                      <w:r w:rsidRPr="00687EE4">
                        <w:rPr>
                          <w:rStyle w:val="a8"/>
                          <w:rFonts w:ascii="游ゴシック" w:eastAsia="游ゴシック" w:hAnsi="游ゴシック" w:hint="eastAsia"/>
                          <w:sz w:val="20"/>
                          <w:szCs w:val="20"/>
                        </w:rPr>
                        <w:t>日発行 　西谷コミュニティ</w:t>
                      </w:r>
                      <w:r w:rsidRPr="00687EE4">
                        <w:rPr>
                          <w:rFonts w:ascii="游ゴシック" w:eastAsia="游ゴシック" w:hAnsi="游ゴシック" w:hint="eastAsia"/>
                          <w:b/>
                          <w:bCs/>
                          <w:sz w:val="20"/>
                          <w:szCs w:val="20"/>
                          <w:lang w:val="ja-JP"/>
                        </w:rPr>
                        <w:t>（西谷地区まちづくり協議会）編集　総務部会</w:t>
                      </w:r>
                    </w:p>
                  </w:txbxContent>
                </v:textbox>
              </v:roundrect>
            </w:pict>
          </mc:Fallback>
        </mc:AlternateContent>
      </w:r>
    </w:p>
    <w:p w:rsidR="00460CF2" w:rsidRDefault="00415922" w:rsidP="00C96B9D">
      <w:pPr>
        <w:rPr>
          <w:rFonts w:ascii="ＤＨＰ平成明朝体W7" w:eastAsia="ＤＨＰ平成明朝体W7" w:hAnsi="Century" w:cs="Times New Roman"/>
          <w:b/>
          <w:szCs w:val="21"/>
        </w:rPr>
      </w:pPr>
      <w:r>
        <w:rPr>
          <w:rFonts w:ascii="Times New Roman" w:eastAsia="ＭＳ Ｐゴシック" w:hAnsi="Times New Roman" w:cs="Times New Roman" w:hint="eastAsia"/>
          <w:noProof/>
          <w:color w:val="000000"/>
          <w:kern w:val="28"/>
          <w:sz w:val="22"/>
        </w:rPr>
        <mc:AlternateContent>
          <mc:Choice Requires="wps">
            <w:drawing>
              <wp:anchor distT="0" distB="0" distL="114300" distR="114300" simplePos="0" relativeHeight="251653632" behindDoc="0" locked="0" layoutInCell="1" allowOverlap="1" wp14:anchorId="1989019D" wp14:editId="380FAAEB">
                <wp:simplePos x="0" y="0"/>
                <wp:positionH relativeFrom="column">
                  <wp:posOffset>209108</wp:posOffset>
                </wp:positionH>
                <wp:positionV relativeFrom="paragraph">
                  <wp:posOffset>159331</wp:posOffset>
                </wp:positionV>
                <wp:extent cx="6553200" cy="2812470"/>
                <wp:effectExtent l="0" t="0" r="0" b="6985"/>
                <wp:wrapNone/>
                <wp:docPr id="13" name="テキスト ボックス 13"/>
                <wp:cNvGraphicFramePr/>
                <a:graphic xmlns:a="http://schemas.openxmlformats.org/drawingml/2006/main">
                  <a:graphicData uri="http://schemas.microsoft.com/office/word/2010/wordprocessingShape">
                    <wps:wsp>
                      <wps:cNvSpPr txBox="1"/>
                      <wps:spPr>
                        <a:xfrm>
                          <a:off x="0" y="0"/>
                          <a:ext cx="6553200" cy="28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0AEF" w:rsidRPr="002F6307" w:rsidRDefault="00E90AEF" w:rsidP="002F6307">
                            <w:pPr>
                              <w:ind w:firstLineChars="1300" w:firstLine="3120"/>
                              <w:rPr>
                                <w:rFonts w:ascii="游ゴシック" w:eastAsia="游ゴシック" w:hAnsi="游ゴシック"/>
                                <w:b/>
                                <w:sz w:val="24"/>
                                <w:szCs w:val="24"/>
                              </w:rPr>
                            </w:pPr>
                            <w:r w:rsidRPr="002F6307">
                              <w:rPr>
                                <w:rFonts w:ascii="游ゴシック" w:eastAsia="游ゴシック" w:hAnsi="游ゴシック" w:hint="eastAsia"/>
                                <w:b/>
                                <w:sz w:val="24"/>
                                <w:szCs w:val="24"/>
                              </w:rPr>
                              <w:t>新しいまちづくりに取り組みます</w:t>
                            </w:r>
                          </w:p>
                          <w:p w:rsidR="00B72AA8" w:rsidRPr="00E90AEF" w:rsidRDefault="00B72AA8" w:rsidP="00E90AEF">
                            <w:pPr>
                              <w:ind w:firstLineChars="100" w:firstLine="200"/>
                              <w:rPr>
                                <w:rFonts w:ascii="游ゴシック" w:eastAsia="游ゴシック" w:hAnsi="游ゴシック"/>
                                <w:sz w:val="20"/>
                                <w:szCs w:val="20"/>
                              </w:rPr>
                            </w:pPr>
                            <w:r w:rsidRPr="00E90AEF">
                              <w:rPr>
                                <w:rFonts w:ascii="游ゴシック" w:eastAsia="游ゴシック" w:hAnsi="游ゴシック" w:hint="eastAsia"/>
                                <w:sz w:val="20"/>
                                <w:szCs w:val="20"/>
                              </w:rPr>
                              <w:t>西谷地区の皆さま、日頃はまちづくり協議会にご理解とご協力を賜り誠にありがとうございます。</w:t>
                            </w:r>
                          </w:p>
                          <w:p w:rsidR="00B72AA8" w:rsidRPr="00E90AEF" w:rsidRDefault="00B72AA8">
                            <w:pPr>
                              <w:rPr>
                                <w:rFonts w:ascii="游ゴシック" w:eastAsia="游ゴシック" w:hAnsi="游ゴシック"/>
                                <w:sz w:val="20"/>
                                <w:szCs w:val="20"/>
                              </w:rPr>
                            </w:pPr>
                            <w:r w:rsidRPr="00E90AEF">
                              <w:rPr>
                                <w:rFonts w:ascii="游ゴシック" w:eastAsia="游ゴシック" w:hAnsi="游ゴシック" w:hint="eastAsia"/>
                                <w:sz w:val="20"/>
                                <w:szCs w:val="20"/>
                              </w:rPr>
                              <w:t xml:space="preserve">　今年に入りコロナ禍により西谷でもふるさと祭り、運動会、各地区秋祭り(神事以外)、収穫祭等の中止が決まり、子どもたちをはじめ皆様には苦渋の選択を強いられ大変な思いをされていると事と思います。</w:t>
                            </w:r>
                          </w:p>
                          <w:p w:rsidR="00B72AA8" w:rsidRPr="00E90AEF" w:rsidRDefault="00B72AA8">
                            <w:pPr>
                              <w:rPr>
                                <w:rFonts w:ascii="游ゴシック" w:eastAsia="游ゴシック" w:hAnsi="游ゴシック"/>
                                <w:sz w:val="20"/>
                                <w:szCs w:val="20"/>
                              </w:rPr>
                            </w:pPr>
                            <w:r w:rsidRPr="00E90AEF">
                              <w:rPr>
                                <w:rFonts w:ascii="游ゴシック" w:eastAsia="游ゴシック" w:hAnsi="游ゴシック" w:hint="eastAsia"/>
                                <w:sz w:val="20"/>
                                <w:szCs w:val="20"/>
                              </w:rPr>
                              <w:t xml:space="preserve">　当協議会も例年5</w:t>
                            </w:r>
                            <w:r w:rsidR="00454123" w:rsidRPr="00E90AEF">
                              <w:rPr>
                                <w:rFonts w:ascii="游ゴシック" w:eastAsia="游ゴシック" w:hAnsi="游ゴシック" w:hint="eastAsia"/>
                                <w:sz w:val="20"/>
                                <w:szCs w:val="20"/>
                              </w:rPr>
                              <w:t>月に行っております総会を中止とし、書面による議決とさせていただき、事業計画、予算等の承認をいただきました。また、私をはじめ三役は続投とさせいただきました。</w:t>
                            </w:r>
                          </w:p>
                          <w:p w:rsidR="00781ADD" w:rsidRPr="00E90AEF" w:rsidRDefault="00454123" w:rsidP="00582A31">
                            <w:pPr>
                              <w:rPr>
                                <w:rFonts w:ascii="游ゴシック" w:eastAsia="游ゴシック" w:hAnsi="游ゴシック"/>
                                <w:sz w:val="20"/>
                                <w:szCs w:val="20"/>
                              </w:rPr>
                            </w:pPr>
                            <w:r w:rsidRPr="00E90AEF">
                              <w:rPr>
                                <w:rFonts w:ascii="游ゴシック" w:eastAsia="游ゴシック" w:hAnsi="游ゴシック" w:hint="eastAsia"/>
                                <w:sz w:val="20"/>
                                <w:szCs w:val="20"/>
                              </w:rPr>
                              <w:t xml:space="preserve">　さて、昨年度までに皆様のご協力により新しい西谷まちづくり計画がまとまりました。そしていよいよ実行に移して行くべく、本年度はこのまちづくり計画の進捗を検証する3つの分科会を立ち上げます。また、仮称（西谷活性化部会）を新設し空き家対策、人口減少等の課題に取り組んで行きます。この空き家対策については既に小委員会を</w:t>
                            </w:r>
                            <w:r w:rsidR="00781ADD" w:rsidRPr="00E90AEF">
                              <w:rPr>
                                <w:rFonts w:ascii="游ゴシック" w:eastAsia="游ゴシック" w:hAnsi="游ゴシック" w:hint="eastAsia"/>
                                <w:sz w:val="20"/>
                                <w:szCs w:val="20"/>
                              </w:rPr>
                              <w:t>持ち勉強会の準備に入っております。</w:t>
                            </w:r>
                            <w:r w:rsidR="00582A31">
                              <w:rPr>
                                <w:rFonts w:ascii="游ゴシック" w:eastAsia="游ゴシック" w:hAnsi="游ゴシック" w:hint="eastAsia"/>
                                <w:sz w:val="20"/>
                                <w:szCs w:val="20"/>
                              </w:rPr>
                              <w:t xml:space="preserve">　</w:t>
                            </w:r>
                            <w:r w:rsidR="00781ADD" w:rsidRPr="00E90AEF">
                              <w:rPr>
                                <w:rFonts w:ascii="游ゴシック" w:eastAsia="游ゴシック" w:hAnsi="游ゴシック" w:hint="eastAsia"/>
                                <w:sz w:val="20"/>
                                <w:szCs w:val="20"/>
                              </w:rPr>
                              <w:t>本年度も皆様に何かとご協力をお願い申し上げると思いますが、どうぞよろしくお願いいたします。</w:t>
                            </w:r>
                            <w:r w:rsidR="00582A31">
                              <w:rPr>
                                <w:rFonts w:ascii="游ゴシック" w:eastAsia="游ゴシック" w:hAnsi="游ゴシック" w:hint="eastAsia"/>
                                <w:sz w:val="20"/>
                                <w:szCs w:val="20"/>
                              </w:rPr>
                              <w:t xml:space="preserve">　　　　　　　　　</w:t>
                            </w:r>
                            <w:r w:rsidR="00781ADD" w:rsidRPr="00E90AEF">
                              <w:rPr>
                                <w:rFonts w:ascii="游ゴシック" w:eastAsia="游ゴシック" w:hAnsi="游ゴシック" w:hint="eastAsia"/>
                                <w:sz w:val="20"/>
                                <w:szCs w:val="20"/>
                              </w:rPr>
                              <w:t>西谷地区まちづくり協議会　会長　二井　久和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1" type="#_x0000_t202" style="position:absolute;left:0;text-align:left;margin-left:16.45pt;margin-top:12.55pt;width:516pt;height:22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" fillcolor="white [3201]" stroked="f" strokeweight=".5pt">
                <v:textbox>
                  <w:txbxContent>
                    <w:p w:rsidR="00E90AEF" w:rsidRPr="002F6307" w:rsidRDefault="00E90AEF" w:rsidP="002F6307">
                      <w:pPr>
                        <w:ind w:firstLineChars="1300" w:firstLine="3120"/>
                        <w:rPr>
                          <w:rFonts w:ascii="游ゴシック" w:eastAsia="游ゴシック" w:hAnsi="游ゴシック"/>
                          <w:b/>
                          <w:sz w:val="24"/>
                          <w:szCs w:val="24"/>
                        </w:rPr>
                      </w:pPr>
                      <w:r w:rsidRPr="002F6307">
                        <w:rPr>
                          <w:rFonts w:ascii="游ゴシック" w:eastAsia="游ゴシック" w:hAnsi="游ゴシック" w:hint="eastAsia"/>
                          <w:b/>
                          <w:sz w:val="24"/>
                          <w:szCs w:val="24"/>
                        </w:rPr>
                        <w:t>新しいまちづくりに取り組みます</w:t>
                      </w:r>
                    </w:p>
                    <w:p w:rsidR="00B72AA8" w:rsidRPr="00E90AEF" w:rsidRDefault="00B72AA8" w:rsidP="00E90AEF">
                      <w:pPr>
                        <w:ind w:firstLineChars="100" w:firstLine="200"/>
                        <w:rPr>
                          <w:rFonts w:ascii="游ゴシック" w:eastAsia="游ゴシック" w:hAnsi="游ゴシック"/>
                          <w:sz w:val="20"/>
                          <w:szCs w:val="20"/>
                        </w:rPr>
                      </w:pPr>
                      <w:r w:rsidRPr="00E90AEF">
                        <w:rPr>
                          <w:rFonts w:ascii="游ゴシック" w:eastAsia="游ゴシック" w:hAnsi="游ゴシック" w:hint="eastAsia"/>
                          <w:sz w:val="20"/>
                          <w:szCs w:val="20"/>
                        </w:rPr>
                        <w:t>西谷地区の皆さま、日頃はまちづくり協議会にご理解とご協力を賜り誠にありがとうございます。</w:t>
                      </w:r>
                    </w:p>
                    <w:p w:rsidR="00B72AA8" w:rsidRPr="00E90AEF" w:rsidRDefault="00B72AA8">
                      <w:pPr>
                        <w:rPr>
                          <w:rFonts w:ascii="游ゴシック" w:eastAsia="游ゴシック" w:hAnsi="游ゴシック"/>
                          <w:sz w:val="20"/>
                          <w:szCs w:val="20"/>
                        </w:rPr>
                      </w:pPr>
                      <w:r w:rsidRPr="00E90AEF">
                        <w:rPr>
                          <w:rFonts w:ascii="游ゴシック" w:eastAsia="游ゴシック" w:hAnsi="游ゴシック" w:hint="eastAsia"/>
                          <w:sz w:val="20"/>
                          <w:szCs w:val="20"/>
                        </w:rPr>
                        <w:t xml:space="preserve">　今年に入りコロナ禍により西谷でもふるさと祭り、運動会、各地区秋祭り(神事以外)、収穫祭等の中止が決まり、子どもたちをはじめ皆様には苦渋の選択を強いられ大変な思いをされていると事と思います。</w:t>
                      </w:r>
                    </w:p>
                    <w:p w:rsidR="00B72AA8" w:rsidRPr="00E90AEF" w:rsidRDefault="00B72AA8">
                      <w:pPr>
                        <w:rPr>
                          <w:rFonts w:ascii="游ゴシック" w:eastAsia="游ゴシック" w:hAnsi="游ゴシック"/>
                          <w:sz w:val="20"/>
                          <w:szCs w:val="20"/>
                        </w:rPr>
                      </w:pPr>
                      <w:r w:rsidRPr="00E90AEF">
                        <w:rPr>
                          <w:rFonts w:ascii="游ゴシック" w:eastAsia="游ゴシック" w:hAnsi="游ゴシック" w:hint="eastAsia"/>
                          <w:sz w:val="20"/>
                          <w:szCs w:val="20"/>
                        </w:rPr>
                        <w:t xml:space="preserve">　当協議会も例年5</w:t>
                      </w:r>
                      <w:r w:rsidR="00454123" w:rsidRPr="00E90AEF">
                        <w:rPr>
                          <w:rFonts w:ascii="游ゴシック" w:eastAsia="游ゴシック" w:hAnsi="游ゴシック" w:hint="eastAsia"/>
                          <w:sz w:val="20"/>
                          <w:szCs w:val="20"/>
                        </w:rPr>
                        <w:t>月に行っております総会を中止とし、書面による議決とさせていただき、事業計画、予算等の承認をいただきました。また、私をはじめ三役は続投とさせいただきました。</w:t>
                      </w:r>
                    </w:p>
                    <w:p w:rsidR="00781ADD" w:rsidRPr="00E90AEF" w:rsidRDefault="00454123" w:rsidP="00582A31">
                      <w:pPr>
                        <w:rPr>
                          <w:rFonts w:ascii="游ゴシック" w:eastAsia="游ゴシック" w:hAnsi="游ゴシック"/>
                          <w:sz w:val="20"/>
                          <w:szCs w:val="20"/>
                        </w:rPr>
                      </w:pPr>
                      <w:r w:rsidRPr="00E90AEF">
                        <w:rPr>
                          <w:rFonts w:ascii="游ゴシック" w:eastAsia="游ゴシック" w:hAnsi="游ゴシック" w:hint="eastAsia"/>
                          <w:sz w:val="20"/>
                          <w:szCs w:val="20"/>
                        </w:rPr>
                        <w:t xml:space="preserve">　さて、昨年度までに皆様のご協力により新しい西谷まちづくり計画がまとまりました。そしていよいよ実行に移して行くべく、本年度はこのまちづくり計画の進捗を検証する3つの分科会を立ち上げます。また、仮称（西谷活性化部会）を新設し空き家対策、人口減少等の課題に取り組んで行きます。この空き家対策については既に小委員会を</w:t>
                      </w:r>
                      <w:r w:rsidR="00781ADD" w:rsidRPr="00E90AEF">
                        <w:rPr>
                          <w:rFonts w:ascii="游ゴシック" w:eastAsia="游ゴシック" w:hAnsi="游ゴシック" w:hint="eastAsia"/>
                          <w:sz w:val="20"/>
                          <w:szCs w:val="20"/>
                        </w:rPr>
                        <w:t>持ち勉強会の準備に入っております。</w:t>
                      </w:r>
                      <w:r w:rsidR="00582A31">
                        <w:rPr>
                          <w:rFonts w:ascii="游ゴシック" w:eastAsia="游ゴシック" w:hAnsi="游ゴシック" w:hint="eastAsia"/>
                          <w:sz w:val="20"/>
                          <w:szCs w:val="20"/>
                        </w:rPr>
                        <w:t xml:space="preserve">　</w:t>
                      </w:r>
                      <w:r w:rsidR="00781ADD" w:rsidRPr="00E90AEF">
                        <w:rPr>
                          <w:rFonts w:ascii="游ゴシック" w:eastAsia="游ゴシック" w:hAnsi="游ゴシック" w:hint="eastAsia"/>
                          <w:sz w:val="20"/>
                          <w:szCs w:val="20"/>
                        </w:rPr>
                        <w:t>本年度も皆様に何かとご協力をお願い申し上げると思いますが、どうぞよろしくお願いいたします。</w:t>
                      </w:r>
                      <w:r w:rsidR="00582A31">
                        <w:rPr>
                          <w:rFonts w:ascii="游ゴシック" w:eastAsia="游ゴシック" w:hAnsi="游ゴシック" w:hint="eastAsia"/>
                          <w:sz w:val="20"/>
                          <w:szCs w:val="20"/>
                        </w:rPr>
                        <w:t xml:space="preserve">　　　　　　　　　</w:t>
                      </w:r>
                      <w:r w:rsidR="00781ADD" w:rsidRPr="00E90AEF">
                        <w:rPr>
                          <w:rFonts w:ascii="游ゴシック" w:eastAsia="游ゴシック" w:hAnsi="游ゴシック" w:hint="eastAsia"/>
                          <w:sz w:val="20"/>
                          <w:szCs w:val="20"/>
                        </w:rPr>
                        <w:t>西谷地区まちづくり協議会　会長　二井　久和</w:t>
                      </w:r>
                    </w:p>
                  </w:txbxContent>
                </v:textbox>
              </v:shape>
            </w:pict>
          </mc:Fallback>
        </mc:AlternateContent>
      </w:r>
    </w:p>
    <w:p w:rsidR="00333D2F" w:rsidRPr="003D7442" w:rsidRDefault="00333D2F" w:rsidP="007B5FBD">
      <w:pPr>
        <w:ind w:firstLineChars="600" w:firstLine="1320"/>
        <w:rPr>
          <w:rFonts w:ascii="游ゴシック" w:eastAsia="游ゴシック" w:hAnsi="游ゴシック" w:cs="Times New Roman"/>
          <w:b/>
          <w:sz w:val="22"/>
        </w:rPr>
      </w:pPr>
    </w:p>
    <w:p w:rsidR="008456CD" w:rsidRDefault="00E623BC" w:rsidP="004C0DE7">
      <w:pPr>
        <w:rPr>
          <w:rFonts w:ascii="游ゴシック" w:eastAsia="游ゴシック" w:hAnsi="游ゴシック" w:cs="Times New Roman"/>
          <w:b/>
          <w:sz w:val="21"/>
          <w:szCs w:val="21"/>
        </w:rPr>
      </w:pPr>
      <w:r w:rsidRPr="00F33E01">
        <w:rPr>
          <w:rFonts w:ascii="游ゴシック" w:eastAsia="游ゴシック" w:hAnsi="游ゴシック" w:cs="Times New Roman" w:hint="eastAsia"/>
          <w:b/>
          <w:sz w:val="21"/>
          <w:szCs w:val="21"/>
        </w:rPr>
        <w:t xml:space="preserve">　　</w:t>
      </w: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Default="004C0DE7" w:rsidP="004C0DE7">
      <w:pPr>
        <w:rPr>
          <w:rFonts w:ascii="游ゴシック" w:eastAsia="游ゴシック" w:hAnsi="游ゴシック" w:cs="Times New Roman"/>
          <w:b/>
          <w:sz w:val="21"/>
          <w:szCs w:val="21"/>
        </w:rPr>
      </w:pPr>
    </w:p>
    <w:p w:rsidR="004C0DE7" w:rsidRPr="006B22BD" w:rsidRDefault="004C0DE7" w:rsidP="004C0DE7">
      <w:pPr>
        <w:rPr>
          <w:rFonts w:ascii="游ゴシック" w:eastAsia="游ゴシック" w:hAnsi="游ゴシック" w:cs="Times New Roman"/>
          <w:sz w:val="21"/>
          <w:szCs w:val="21"/>
        </w:rPr>
      </w:pPr>
    </w:p>
    <w:p w:rsidR="008456CD" w:rsidRDefault="002F6F37" w:rsidP="00C96B9D">
      <w:pPr>
        <w:rPr>
          <w:rFonts w:ascii="ＤＨＰ平成明朝体W7" w:eastAsia="ＤＨＰ平成明朝体W7" w:hAnsi="Century" w:cs="Times New Roman"/>
          <w:b/>
          <w:szCs w:val="21"/>
        </w:rPr>
      </w:pPr>
      <w:r>
        <w:rPr>
          <w:rFonts w:ascii="HGP創英角ﾎﾟｯﾌﾟ体" w:eastAsia="HGP創英角ﾎﾟｯﾌﾟ体" w:hAnsi="HGP創英角ﾎﾟｯﾌﾟ体" w:cs="Times New Roman" w:hint="eastAsia"/>
          <w:i/>
          <w:noProof/>
          <w:color w:val="00B050"/>
          <w:kern w:val="28"/>
          <w:sz w:val="24"/>
          <w:szCs w:val="24"/>
        </w:rPr>
        <mc:AlternateContent>
          <mc:Choice Requires="wps">
            <w:drawing>
              <wp:anchor distT="0" distB="0" distL="114300" distR="114300" simplePos="0" relativeHeight="251648512" behindDoc="1" locked="0" layoutInCell="1" allowOverlap="1" wp14:anchorId="24E32048" wp14:editId="385A2DF8">
                <wp:simplePos x="0" y="0"/>
                <wp:positionH relativeFrom="column">
                  <wp:posOffset>248865</wp:posOffset>
                </wp:positionH>
                <wp:positionV relativeFrom="paragraph">
                  <wp:posOffset>113610</wp:posOffset>
                </wp:positionV>
                <wp:extent cx="6481445" cy="2629590"/>
                <wp:effectExtent l="0" t="0" r="14605" b="18415"/>
                <wp:wrapNone/>
                <wp:docPr id="16" name="角丸四角形 16"/>
                <wp:cNvGraphicFramePr/>
                <a:graphic xmlns:a="http://schemas.openxmlformats.org/drawingml/2006/main">
                  <a:graphicData uri="http://schemas.microsoft.com/office/word/2010/wordprocessingShape">
                    <wps:wsp>
                      <wps:cNvSpPr/>
                      <wps:spPr>
                        <a:xfrm>
                          <a:off x="0" y="0"/>
                          <a:ext cx="6481445" cy="2629590"/>
                        </a:xfrm>
                        <a:prstGeom prst="roundRect">
                          <a:avLst>
                            <a:gd name="adj" fmla="val 12146"/>
                          </a:avLst>
                        </a:prstGeom>
                        <a:solidFill>
                          <a:sysClr val="window" lastClr="FFFFFF"/>
                        </a:solidFill>
                        <a:ln w="12700" cap="flat" cmpd="sng" algn="ctr">
                          <a:solidFill>
                            <a:srgbClr val="4F81BD"/>
                          </a:solidFill>
                          <a:prstDash val="dashDot"/>
                        </a:ln>
                        <a:effectLst/>
                      </wps:spPr>
                      <wps:txbx>
                        <w:txbxContent>
                          <w:p w:rsidR="00C01331" w:rsidRPr="00537C22" w:rsidRDefault="00740ADA" w:rsidP="007E1E75">
                            <w:pPr>
                              <w:jc w:val="left"/>
                              <w:rPr>
                                <w:rFonts w:asciiTheme="majorEastAsia" w:eastAsiaTheme="majorEastAsia" w:hAnsiTheme="majorEastAsia" w:cs="Courier New"/>
                                <w:b/>
                                <w:sz w:val="24"/>
                                <w:szCs w:val="21"/>
                              </w:rPr>
                            </w:pPr>
                            <w:r>
                              <w:rPr>
                                <w:rFonts w:asciiTheme="majorEastAsia" w:eastAsiaTheme="majorEastAsia" w:hAnsiTheme="majorEastAsia" w:cs="Courier New" w:hint="eastAsia"/>
                                <w:b/>
                                <w:sz w:val="24"/>
                                <w:szCs w:val="21"/>
                              </w:rPr>
                              <w:t>★</w:t>
                            </w:r>
                            <w:r w:rsidR="00C01331" w:rsidRPr="003D4251">
                              <w:rPr>
                                <w:rFonts w:asciiTheme="majorEastAsia" w:eastAsiaTheme="majorEastAsia" w:hAnsiTheme="majorEastAsia" w:cs="Courier New" w:hint="eastAsia"/>
                                <w:b/>
                                <w:sz w:val="24"/>
                                <w:szCs w:val="21"/>
                              </w:rPr>
                              <w:t>令和２(2020)年度　西谷地区まちづくり協議会役員紹介</w:t>
                            </w:r>
                          </w:p>
                          <w:p w:rsidR="00B67EC2" w:rsidRPr="00E90AEF" w:rsidRDefault="00C01331" w:rsidP="00E90AEF">
                            <w:pPr>
                              <w:ind w:firstLineChars="300" w:firstLine="630"/>
                              <w:jc w:val="left"/>
                              <w:rPr>
                                <w:rFonts w:ascii="游ゴシック" w:eastAsia="游ゴシック" w:hAnsi="游ゴシック"/>
                                <w:b/>
                                <w:sz w:val="20"/>
                                <w:szCs w:val="21"/>
                              </w:rPr>
                            </w:pPr>
                            <w:r w:rsidRPr="00E90AEF">
                              <w:rPr>
                                <w:rFonts w:ascii="游ゴシック" w:eastAsia="游ゴシック" w:hAnsi="游ゴシック" w:cs="Times New Roman" w:hint="eastAsia"/>
                                <w:b/>
                                <w:sz w:val="21"/>
                                <w:szCs w:val="21"/>
                              </w:rPr>
                              <w:t>会</w:t>
                            </w:r>
                            <w:r w:rsidR="00740ADA">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長</w:t>
                            </w:r>
                            <w:r w:rsidRPr="00E90AEF">
                              <w:rPr>
                                <w:rFonts w:ascii="游ゴシック" w:eastAsia="游ゴシック" w:hAnsi="游ゴシック" w:cs="Times New Roman" w:hint="eastAsia"/>
                                <w:b/>
                                <w:sz w:val="21"/>
                                <w:szCs w:val="21"/>
                              </w:rPr>
                              <w:tab/>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二井　久和</w:t>
                            </w:r>
                          </w:p>
                          <w:p w:rsidR="00C01331" w:rsidRPr="00E90AEF" w:rsidRDefault="00C01331" w:rsidP="00E90AEF">
                            <w:pPr>
                              <w:ind w:firstLineChars="300" w:firstLine="630"/>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副会長　  　 中井　二　　　　塗家　昭彦　　　宮上　佳江</w:t>
                            </w:r>
                          </w:p>
                          <w:p w:rsidR="00C01331" w:rsidRPr="00E90AEF" w:rsidRDefault="00C01331" w:rsidP="002F5FB1">
                            <w:pPr>
                              <w:ind w:leftChars="350" w:left="1995" w:hangingChars="650" w:hanging="1365"/>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理</w:t>
                            </w:r>
                            <w:r w:rsidR="00740ADA">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事</w:t>
                            </w:r>
                            <w:r w:rsidRPr="00E90AEF">
                              <w:rPr>
                                <w:rFonts w:ascii="游ゴシック" w:eastAsia="游ゴシック" w:hAnsi="游ゴシック" w:cs="Times New Roman" w:hint="eastAsia"/>
                                <w:b/>
                                <w:sz w:val="21"/>
                                <w:szCs w:val="21"/>
                              </w:rPr>
                              <w:tab/>
                            </w:r>
                            <w:r w:rsidR="00746884" w:rsidRPr="00E90AEF">
                              <w:rPr>
                                <w:rFonts w:ascii="游ゴシック" w:eastAsia="游ゴシック" w:hAnsi="游ゴシック" w:cs="Times New Roman" w:hint="eastAsia"/>
                                <w:b/>
                                <w:sz w:val="21"/>
                                <w:szCs w:val="21"/>
                              </w:rPr>
                              <w:t xml:space="preserve">龍見　奈津子　  今北　さゆり　  白石　太良　  石井　一雄　  </w:t>
                            </w:r>
                            <w:r w:rsidRPr="00E90AEF">
                              <w:rPr>
                                <w:rFonts w:ascii="游ゴシック" w:eastAsia="游ゴシック" w:hAnsi="游ゴシック" w:cs="Times New Roman" w:hint="eastAsia"/>
                                <w:b/>
                                <w:sz w:val="21"/>
                                <w:szCs w:val="21"/>
                              </w:rPr>
                              <w:t>西田　春芳</w:t>
                            </w:r>
                            <w:r w:rsidRPr="00E90AEF">
                              <w:rPr>
                                <w:rFonts w:ascii="游ゴシック" w:eastAsia="游ゴシック" w:hAnsi="游ゴシック" w:hint="eastAsia"/>
                                <w:b/>
                                <w:sz w:val="20"/>
                                <w:szCs w:val="21"/>
                              </w:rPr>
                              <w:t xml:space="preserve">　　　 </w:t>
                            </w:r>
                            <w:r w:rsidRPr="00E90AEF">
                              <w:rPr>
                                <w:rFonts w:ascii="游ゴシック" w:eastAsia="游ゴシック" w:hAnsi="游ゴシック" w:cs="Times New Roman" w:hint="eastAsia"/>
                                <w:b/>
                                <w:sz w:val="21"/>
                                <w:szCs w:val="21"/>
                              </w:rPr>
                              <w:t xml:space="preserve">小中　満　　　  中林　正行　  </w:t>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福田　俊治</w:t>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辰家　宏弥</w:t>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舩岡　知恵美</w:t>
                            </w:r>
                          </w:p>
                          <w:p w:rsidR="00C01331" w:rsidRPr="00E90AEF" w:rsidRDefault="00C01331" w:rsidP="00E90AEF">
                            <w:pPr>
                              <w:ind w:firstLineChars="300" w:firstLine="630"/>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監</w:t>
                            </w:r>
                            <w:r w:rsidR="00740ADA">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事</w:t>
                            </w:r>
                            <w:r w:rsidRPr="00E90AEF">
                              <w:rPr>
                                <w:rFonts w:ascii="游ゴシック" w:eastAsia="游ゴシック" w:hAnsi="游ゴシック" w:cs="Times New Roman" w:hint="eastAsia"/>
                                <w:b/>
                                <w:sz w:val="21"/>
                                <w:szCs w:val="21"/>
                              </w:rPr>
                              <w:tab/>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平井　公雄　　　井上　憲章</w:t>
                            </w:r>
                          </w:p>
                          <w:p w:rsidR="00C01331" w:rsidRPr="00E90AEF" w:rsidRDefault="00C01331" w:rsidP="00E90AEF">
                            <w:pPr>
                              <w:ind w:firstLineChars="300" w:firstLine="630"/>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オブザーバー</w:t>
                            </w:r>
                            <w:r w:rsidRPr="00E90AEF">
                              <w:rPr>
                                <w:rFonts w:ascii="游ゴシック" w:eastAsia="游ゴシック" w:hAnsi="游ゴシック" w:cs="Times New Roman" w:hint="eastAsia"/>
                                <w:b/>
                                <w:sz w:val="21"/>
                                <w:szCs w:val="21"/>
                              </w:rPr>
                              <w:tab/>
                              <w:t>下浦　誠（北部振興企画課）</w:t>
                            </w:r>
                          </w:p>
                          <w:p w:rsidR="00B05677" w:rsidRDefault="00740ADA" w:rsidP="00422754">
                            <w:pPr>
                              <w:spacing w:line="500" w:lineRule="exact"/>
                              <w:rPr>
                                <w:rFonts w:asciiTheme="majorEastAsia" w:eastAsiaTheme="majorEastAsia" w:hAnsiTheme="majorEastAsia"/>
                                <w:b/>
                                <w:sz w:val="24"/>
                                <w:szCs w:val="24"/>
                              </w:rPr>
                            </w:pPr>
                            <w:r>
                              <w:rPr>
                                <w:rFonts w:asciiTheme="majorEastAsia" w:eastAsiaTheme="majorEastAsia" w:hAnsiTheme="majorEastAsia" w:hint="eastAsia"/>
                                <w:b/>
                                <w:sz w:val="22"/>
                                <w:szCs w:val="24"/>
                              </w:rPr>
                              <w:t>★</w:t>
                            </w:r>
                            <w:r w:rsidR="00B05677" w:rsidRPr="00915252">
                              <w:rPr>
                                <w:rFonts w:asciiTheme="majorEastAsia" w:eastAsiaTheme="majorEastAsia" w:hAnsiTheme="majorEastAsia" w:hint="eastAsia"/>
                                <w:b/>
                                <w:sz w:val="22"/>
                                <w:szCs w:val="24"/>
                              </w:rPr>
                              <w:t>４</w:t>
                            </w:r>
                            <w:r w:rsidR="002F5FB1" w:rsidRPr="00915252">
                              <w:rPr>
                                <w:rFonts w:asciiTheme="majorEastAsia" w:eastAsiaTheme="majorEastAsia" w:hAnsiTheme="majorEastAsia" w:hint="eastAsia"/>
                                <w:b/>
                                <w:sz w:val="22"/>
                                <w:szCs w:val="24"/>
                              </w:rPr>
                              <w:t>月に新しく赴任してこられた方をご紹介</w:t>
                            </w:r>
                          </w:p>
                          <w:p w:rsidR="002F5FB1" w:rsidRDefault="002F5FB1" w:rsidP="00736463">
                            <w:pPr>
                              <w:ind w:firstLineChars="300" w:firstLine="630"/>
                              <w:rPr>
                                <w:rFonts w:ascii="游ゴシック" w:eastAsia="游ゴシック" w:hAnsi="游ゴシック"/>
                                <w:b/>
                                <w:sz w:val="21"/>
                                <w:szCs w:val="21"/>
                              </w:rPr>
                            </w:pPr>
                            <w:r w:rsidRPr="00C26EDE">
                              <w:rPr>
                                <w:rFonts w:ascii="游ゴシック" w:eastAsia="游ゴシック" w:hAnsi="游ゴシック" w:hint="eastAsia"/>
                                <w:b/>
                                <w:sz w:val="21"/>
                                <w:szCs w:val="21"/>
                              </w:rPr>
                              <w:t>西谷小学校校長先生</w:t>
                            </w:r>
                            <w:r>
                              <w:rPr>
                                <w:rFonts w:ascii="游ゴシック" w:eastAsia="游ゴシック" w:hAnsi="游ゴシック" w:hint="eastAsia"/>
                                <w:b/>
                                <w:sz w:val="21"/>
                                <w:szCs w:val="21"/>
                              </w:rPr>
                              <w:t xml:space="preserve">   </w:t>
                            </w:r>
                            <w:r w:rsidR="001B628D">
                              <w:rPr>
                                <w:rFonts w:ascii="游ゴシック" w:eastAsia="游ゴシック" w:hAnsi="游ゴシック" w:hint="eastAsia"/>
                                <w:b/>
                                <w:sz w:val="21"/>
                                <w:szCs w:val="21"/>
                              </w:rPr>
                              <w:t xml:space="preserve"> </w:t>
                            </w:r>
                            <w:r w:rsidRPr="00C26EDE">
                              <w:rPr>
                                <w:rFonts w:ascii="游ゴシック" w:eastAsia="游ゴシック" w:hAnsi="游ゴシック" w:hint="eastAsia"/>
                                <w:b/>
                                <w:sz w:val="21"/>
                                <w:szCs w:val="21"/>
                              </w:rPr>
                              <w:t>坂本　三好　様</w:t>
                            </w:r>
                            <w:r w:rsidR="001B628D">
                              <w:rPr>
                                <w:rFonts w:ascii="游ゴシック" w:eastAsia="游ゴシック" w:hAnsi="游ゴシック" w:hint="eastAsia"/>
                                <w:b/>
                                <w:sz w:val="21"/>
                                <w:szCs w:val="21"/>
                              </w:rPr>
                              <w:t xml:space="preserve">　　　西谷小学校教頭先生　　小池　明子　様</w:t>
                            </w:r>
                          </w:p>
                          <w:p w:rsidR="00736463" w:rsidRPr="00C26EDE" w:rsidRDefault="00736463" w:rsidP="00736463">
                            <w:pPr>
                              <w:ind w:firstLineChars="300" w:firstLine="630"/>
                              <w:rPr>
                                <w:rFonts w:ascii="游ゴシック" w:eastAsia="游ゴシック" w:hAnsi="游ゴシック"/>
                                <w:sz w:val="21"/>
                                <w:szCs w:val="21"/>
                              </w:rPr>
                            </w:pPr>
                            <w:r w:rsidRPr="00C26EDE">
                              <w:rPr>
                                <w:rFonts w:ascii="游ゴシック" w:eastAsia="游ゴシック" w:hAnsi="游ゴシック" w:hint="eastAsia"/>
                                <w:b/>
                                <w:sz w:val="21"/>
                                <w:szCs w:val="21"/>
                              </w:rPr>
                              <w:t>西谷認定こども園園長</w:t>
                            </w:r>
                            <w:r>
                              <w:rPr>
                                <w:rFonts w:ascii="游ゴシック" w:eastAsia="游ゴシック" w:hAnsi="游ゴシック" w:hint="eastAsia"/>
                                <w:b/>
                                <w:sz w:val="21"/>
                                <w:szCs w:val="21"/>
                              </w:rPr>
                              <w:t xml:space="preserve">　</w:t>
                            </w:r>
                            <w:r w:rsidRPr="00C26EDE">
                              <w:rPr>
                                <w:rFonts w:ascii="游ゴシック" w:eastAsia="游ゴシック" w:hAnsi="游ゴシック" w:hint="eastAsia"/>
                                <w:b/>
                                <w:sz w:val="21"/>
                                <w:szCs w:val="21"/>
                              </w:rPr>
                              <w:t>山本　直子　様</w:t>
                            </w:r>
                          </w:p>
                          <w:p w:rsidR="002F5FB1" w:rsidRPr="002F5FB1" w:rsidRDefault="002F5FB1" w:rsidP="002F5FB1">
                            <w:pPr>
                              <w:rPr>
                                <w:rFonts w:ascii="游ゴシック" w:eastAsia="游ゴシック" w:hAnsi="游ゴシック"/>
                                <w:b/>
                                <w:i/>
                                <w:sz w:val="21"/>
                                <w:szCs w:val="21"/>
                              </w:rPr>
                            </w:pPr>
                          </w:p>
                          <w:p w:rsidR="00B67EC2" w:rsidRPr="002F5FB1" w:rsidRDefault="00B67EC2" w:rsidP="00746884">
                            <w:pPr>
                              <w:jc w:val="left"/>
                              <w:rPr>
                                <w:rFonts w:ascii="游ゴシック" w:eastAsia="游ゴシック" w:hAnsi="游ゴシック"/>
                                <w:sz w:val="21"/>
                                <w:szCs w:val="21"/>
                              </w:rPr>
                            </w:pPr>
                          </w:p>
                          <w:p w:rsidR="00B67EC2" w:rsidRDefault="00B67EC2" w:rsidP="005D0DDB">
                            <w:pPr>
                              <w:rPr>
                                <w:rFonts w:ascii="游ゴシック" w:eastAsia="游ゴシック" w:hAnsi="游ゴシック"/>
                                <w:sz w:val="21"/>
                                <w:szCs w:val="21"/>
                              </w:rPr>
                            </w:pPr>
                          </w:p>
                          <w:p w:rsidR="00B67EC2" w:rsidRDefault="00B67EC2" w:rsidP="005D0DDB">
                            <w:pPr>
                              <w:rPr>
                                <w:rFonts w:ascii="游ゴシック" w:eastAsia="游ゴシック" w:hAnsi="游ゴシック"/>
                                <w:sz w:val="21"/>
                                <w:szCs w:val="21"/>
                              </w:rPr>
                            </w:pPr>
                          </w:p>
                          <w:p w:rsidR="00B67EC2" w:rsidRDefault="00B67EC2" w:rsidP="005D0DDB">
                            <w:pPr>
                              <w:rPr>
                                <w:rFonts w:ascii="游ゴシック" w:eastAsia="游ゴシック" w:hAnsi="游ゴシック"/>
                                <w:sz w:val="21"/>
                                <w:szCs w:val="21"/>
                              </w:rPr>
                            </w:pPr>
                          </w:p>
                          <w:p w:rsidR="00AD532A" w:rsidRPr="00833AC5" w:rsidRDefault="00AD532A" w:rsidP="005D0DDB">
                            <w:pPr>
                              <w:rPr>
                                <w:rFonts w:ascii="游ゴシック" w:eastAsia="游ゴシック" w:hAnsi="游ゴシック"/>
                                <w:sz w:val="21"/>
                                <w:szCs w:val="21"/>
                              </w:rPr>
                            </w:pPr>
                          </w:p>
                          <w:p w:rsidR="00AD532A" w:rsidRDefault="002F222A" w:rsidP="005D0DDB">
                            <w:pPr>
                              <w:rPr>
                                <w:rFonts w:ascii="游ゴシック" w:eastAsia="游ゴシック" w:hAnsi="游ゴシック"/>
                                <w:sz w:val="21"/>
                                <w:szCs w:val="21"/>
                              </w:rPr>
                            </w:pPr>
                            <w:r>
                              <w:rPr>
                                <w:rFonts w:ascii="游ゴシック" w:eastAsia="游ゴシック" w:hAnsi="游ゴシック" w:hint="eastAsia"/>
                                <w:sz w:val="21"/>
                                <w:szCs w:val="21"/>
                              </w:rPr>
                              <w:t xml:space="preserve">　　　　　　　　　　　　　　　　　　　　　　　　　</w:t>
                            </w:r>
                          </w:p>
                          <w:p w:rsidR="00AD532A" w:rsidRPr="002F222A" w:rsidRDefault="002F222A" w:rsidP="005D0DDB">
                            <w:pPr>
                              <w:rPr>
                                <w:rFonts w:ascii="游ゴシック" w:eastAsia="游ゴシック" w:hAnsi="游ゴシック"/>
                                <w:b/>
                                <w:sz w:val="21"/>
                                <w:szCs w:val="21"/>
                              </w:rPr>
                            </w:pPr>
                            <w:r>
                              <w:rPr>
                                <w:rFonts w:ascii="游ゴシック" w:eastAsia="游ゴシック" w:hAnsi="游ゴシック" w:hint="eastAsia"/>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32" style="position:absolute;left:0;text-align:left;margin-left:19.6pt;margin-top:8.95pt;width:510.35pt;height:20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" fillcolor="window" strokecolor="#4f81bd" strokeweight="1pt">
                <v:stroke dashstyle="dashDot"/>
                <v:textbox>
                  <w:txbxContent>
                    <w:p w:rsidR="00C01331" w:rsidRPr="00537C22" w:rsidRDefault="00740ADA" w:rsidP="007E1E75">
                      <w:pPr>
                        <w:jc w:val="left"/>
                        <w:rPr>
                          <w:rFonts w:asciiTheme="majorEastAsia" w:eastAsiaTheme="majorEastAsia" w:hAnsiTheme="majorEastAsia" w:cs="Courier New"/>
                          <w:b/>
                          <w:sz w:val="24"/>
                          <w:szCs w:val="21"/>
                        </w:rPr>
                      </w:pPr>
                      <w:r>
                        <w:rPr>
                          <w:rFonts w:asciiTheme="majorEastAsia" w:eastAsiaTheme="majorEastAsia" w:hAnsiTheme="majorEastAsia" w:cs="Courier New" w:hint="eastAsia"/>
                          <w:b/>
                          <w:sz w:val="24"/>
                          <w:szCs w:val="21"/>
                        </w:rPr>
                        <w:t>★</w:t>
                      </w:r>
                      <w:r w:rsidR="00C01331" w:rsidRPr="003D4251">
                        <w:rPr>
                          <w:rFonts w:asciiTheme="majorEastAsia" w:eastAsiaTheme="majorEastAsia" w:hAnsiTheme="majorEastAsia" w:cs="Courier New" w:hint="eastAsia"/>
                          <w:b/>
                          <w:sz w:val="24"/>
                          <w:szCs w:val="21"/>
                        </w:rPr>
                        <w:t>令和２(2020)年度　西谷地区まちづくり協議会役員紹介</w:t>
                      </w:r>
                    </w:p>
                    <w:p w:rsidR="00B67EC2" w:rsidRPr="00E90AEF" w:rsidRDefault="00C01331" w:rsidP="00E90AEF">
                      <w:pPr>
                        <w:ind w:firstLineChars="300" w:firstLine="630"/>
                        <w:jc w:val="left"/>
                        <w:rPr>
                          <w:rFonts w:ascii="游ゴシック" w:eastAsia="游ゴシック" w:hAnsi="游ゴシック"/>
                          <w:b/>
                          <w:sz w:val="20"/>
                          <w:szCs w:val="21"/>
                        </w:rPr>
                      </w:pPr>
                      <w:r w:rsidRPr="00E90AEF">
                        <w:rPr>
                          <w:rFonts w:ascii="游ゴシック" w:eastAsia="游ゴシック" w:hAnsi="游ゴシック" w:cs="Times New Roman" w:hint="eastAsia"/>
                          <w:b/>
                          <w:sz w:val="21"/>
                          <w:szCs w:val="21"/>
                        </w:rPr>
                        <w:t>会</w:t>
                      </w:r>
                      <w:r w:rsidR="00740ADA">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長</w:t>
                      </w:r>
                      <w:r w:rsidRPr="00E90AEF">
                        <w:rPr>
                          <w:rFonts w:ascii="游ゴシック" w:eastAsia="游ゴシック" w:hAnsi="游ゴシック" w:cs="Times New Roman" w:hint="eastAsia"/>
                          <w:b/>
                          <w:sz w:val="21"/>
                          <w:szCs w:val="21"/>
                        </w:rPr>
                        <w:tab/>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二井　久和</w:t>
                      </w:r>
                    </w:p>
                    <w:p w:rsidR="00C01331" w:rsidRPr="00E90AEF" w:rsidRDefault="00C01331" w:rsidP="00E90AEF">
                      <w:pPr>
                        <w:ind w:firstLineChars="300" w:firstLine="630"/>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副会長　  　 中井　二　　　　塗家　昭彦　　　宮上　佳江</w:t>
                      </w:r>
                    </w:p>
                    <w:p w:rsidR="00C01331" w:rsidRPr="00E90AEF" w:rsidRDefault="00C01331" w:rsidP="002F5FB1">
                      <w:pPr>
                        <w:ind w:leftChars="350" w:left="1995" w:hangingChars="650" w:hanging="1365"/>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理</w:t>
                      </w:r>
                      <w:r w:rsidR="00740ADA">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事</w:t>
                      </w:r>
                      <w:r w:rsidRPr="00E90AEF">
                        <w:rPr>
                          <w:rFonts w:ascii="游ゴシック" w:eastAsia="游ゴシック" w:hAnsi="游ゴシック" w:cs="Times New Roman" w:hint="eastAsia"/>
                          <w:b/>
                          <w:sz w:val="21"/>
                          <w:szCs w:val="21"/>
                        </w:rPr>
                        <w:tab/>
                      </w:r>
                      <w:r w:rsidR="00746884" w:rsidRPr="00E90AEF">
                        <w:rPr>
                          <w:rFonts w:ascii="游ゴシック" w:eastAsia="游ゴシック" w:hAnsi="游ゴシック" w:cs="Times New Roman" w:hint="eastAsia"/>
                          <w:b/>
                          <w:sz w:val="21"/>
                          <w:szCs w:val="21"/>
                        </w:rPr>
                        <w:t xml:space="preserve">龍見　奈津子　  今北　さゆり　  白石　太良　  石井　一雄　  </w:t>
                      </w:r>
                      <w:r w:rsidRPr="00E90AEF">
                        <w:rPr>
                          <w:rFonts w:ascii="游ゴシック" w:eastAsia="游ゴシック" w:hAnsi="游ゴシック" w:cs="Times New Roman" w:hint="eastAsia"/>
                          <w:b/>
                          <w:sz w:val="21"/>
                          <w:szCs w:val="21"/>
                        </w:rPr>
                        <w:t>西田　春芳</w:t>
                      </w:r>
                      <w:r w:rsidRPr="00E90AEF">
                        <w:rPr>
                          <w:rFonts w:ascii="游ゴシック" w:eastAsia="游ゴシック" w:hAnsi="游ゴシック" w:hint="eastAsia"/>
                          <w:b/>
                          <w:sz w:val="20"/>
                          <w:szCs w:val="21"/>
                        </w:rPr>
                        <w:t xml:space="preserve">　　　 </w:t>
                      </w:r>
                      <w:r w:rsidRPr="00E90AEF">
                        <w:rPr>
                          <w:rFonts w:ascii="游ゴシック" w:eastAsia="游ゴシック" w:hAnsi="游ゴシック" w:cs="Times New Roman" w:hint="eastAsia"/>
                          <w:b/>
                          <w:sz w:val="21"/>
                          <w:szCs w:val="21"/>
                        </w:rPr>
                        <w:t xml:space="preserve">小中　満　　　  中林　正行　  </w:t>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福田　俊治</w:t>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辰家　宏弥</w:t>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舩岡　知恵美</w:t>
                      </w:r>
                    </w:p>
                    <w:p w:rsidR="00C01331" w:rsidRPr="00E90AEF" w:rsidRDefault="00C01331" w:rsidP="00E90AEF">
                      <w:pPr>
                        <w:ind w:firstLineChars="300" w:firstLine="630"/>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監</w:t>
                      </w:r>
                      <w:r w:rsidR="00740ADA">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事</w:t>
                      </w:r>
                      <w:r w:rsidRPr="00E90AEF">
                        <w:rPr>
                          <w:rFonts w:ascii="游ゴシック" w:eastAsia="游ゴシック" w:hAnsi="游ゴシック" w:cs="Times New Roman" w:hint="eastAsia"/>
                          <w:b/>
                          <w:sz w:val="21"/>
                          <w:szCs w:val="21"/>
                        </w:rPr>
                        <w:tab/>
                      </w:r>
                      <w:r w:rsidR="00746884" w:rsidRPr="00E90AEF">
                        <w:rPr>
                          <w:rFonts w:ascii="游ゴシック" w:eastAsia="游ゴシック" w:hAnsi="游ゴシック" w:cs="Times New Roman" w:hint="eastAsia"/>
                          <w:b/>
                          <w:sz w:val="21"/>
                          <w:szCs w:val="21"/>
                        </w:rPr>
                        <w:t xml:space="preserve">　 </w:t>
                      </w:r>
                      <w:r w:rsidRPr="00E90AEF">
                        <w:rPr>
                          <w:rFonts w:ascii="游ゴシック" w:eastAsia="游ゴシック" w:hAnsi="游ゴシック" w:cs="Times New Roman" w:hint="eastAsia"/>
                          <w:b/>
                          <w:sz w:val="21"/>
                          <w:szCs w:val="21"/>
                        </w:rPr>
                        <w:t>平井　公雄　　　井上　憲章</w:t>
                      </w:r>
                    </w:p>
                    <w:p w:rsidR="00C01331" w:rsidRPr="00E90AEF" w:rsidRDefault="00C01331" w:rsidP="00E90AEF">
                      <w:pPr>
                        <w:ind w:firstLineChars="300" w:firstLine="630"/>
                        <w:jc w:val="left"/>
                        <w:rPr>
                          <w:rFonts w:ascii="游ゴシック" w:eastAsia="游ゴシック" w:hAnsi="游ゴシック" w:cs="Times New Roman"/>
                          <w:b/>
                          <w:sz w:val="21"/>
                          <w:szCs w:val="21"/>
                        </w:rPr>
                      </w:pPr>
                      <w:r w:rsidRPr="00E90AEF">
                        <w:rPr>
                          <w:rFonts w:ascii="游ゴシック" w:eastAsia="游ゴシック" w:hAnsi="游ゴシック" w:cs="Times New Roman" w:hint="eastAsia"/>
                          <w:b/>
                          <w:sz w:val="21"/>
                          <w:szCs w:val="21"/>
                        </w:rPr>
                        <w:t>オブザーバー</w:t>
                      </w:r>
                      <w:r w:rsidRPr="00E90AEF">
                        <w:rPr>
                          <w:rFonts w:ascii="游ゴシック" w:eastAsia="游ゴシック" w:hAnsi="游ゴシック" w:cs="Times New Roman" w:hint="eastAsia"/>
                          <w:b/>
                          <w:sz w:val="21"/>
                          <w:szCs w:val="21"/>
                        </w:rPr>
                        <w:tab/>
                        <w:t>下浦　誠（北部振興企画課）</w:t>
                      </w:r>
                    </w:p>
                    <w:p w:rsidR="00B05677" w:rsidRDefault="00740ADA" w:rsidP="00422754">
                      <w:pPr>
                        <w:spacing w:line="500" w:lineRule="exact"/>
                        <w:rPr>
                          <w:rFonts w:asciiTheme="majorEastAsia" w:eastAsiaTheme="majorEastAsia" w:hAnsiTheme="majorEastAsia"/>
                          <w:b/>
                          <w:sz w:val="24"/>
                          <w:szCs w:val="24"/>
                        </w:rPr>
                      </w:pPr>
                      <w:r>
                        <w:rPr>
                          <w:rFonts w:asciiTheme="majorEastAsia" w:eastAsiaTheme="majorEastAsia" w:hAnsiTheme="majorEastAsia" w:hint="eastAsia"/>
                          <w:b/>
                          <w:sz w:val="22"/>
                          <w:szCs w:val="24"/>
                        </w:rPr>
                        <w:t>★</w:t>
                      </w:r>
                      <w:r w:rsidR="00B05677" w:rsidRPr="00915252">
                        <w:rPr>
                          <w:rFonts w:asciiTheme="majorEastAsia" w:eastAsiaTheme="majorEastAsia" w:hAnsiTheme="majorEastAsia" w:hint="eastAsia"/>
                          <w:b/>
                          <w:sz w:val="22"/>
                          <w:szCs w:val="24"/>
                        </w:rPr>
                        <w:t>４</w:t>
                      </w:r>
                      <w:r w:rsidR="002F5FB1" w:rsidRPr="00915252">
                        <w:rPr>
                          <w:rFonts w:asciiTheme="majorEastAsia" w:eastAsiaTheme="majorEastAsia" w:hAnsiTheme="majorEastAsia" w:hint="eastAsia"/>
                          <w:b/>
                          <w:sz w:val="22"/>
                          <w:szCs w:val="24"/>
                        </w:rPr>
                        <w:t>月に新しく赴任してこられた方をご紹介</w:t>
                      </w:r>
                    </w:p>
                    <w:p w:rsidR="002F5FB1" w:rsidRDefault="002F5FB1" w:rsidP="00736463">
                      <w:pPr>
                        <w:ind w:firstLineChars="300" w:firstLine="630"/>
                        <w:rPr>
                          <w:rFonts w:ascii="游ゴシック" w:eastAsia="游ゴシック" w:hAnsi="游ゴシック" w:hint="eastAsia"/>
                          <w:b/>
                          <w:sz w:val="21"/>
                          <w:szCs w:val="21"/>
                        </w:rPr>
                      </w:pPr>
                      <w:r w:rsidRPr="00C26EDE">
                        <w:rPr>
                          <w:rFonts w:ascii="游ゴシック" w:eastAsia="游ゴシック" w:hAnsi="游ゴシック" w:hint="eastAsia"/>
                          <w:b/>
                          <w:sz w:val="21"/>
                          <w:szCs w:val="21"/>
                        </w:rPr>
                        <w:t>西谷小学校校長先生</w:t>
                      </w:r>
                      <w:r>
                        <w:rPr>
                          <w:rFonts w:ascii="游ゴシック" w:eastAsia="游ゴシック" w:hAnsi="游ゴシック" w:hint="eastAsia"/>
                          <w:b/>
                          <w:sz w:val="21"/>
                          <w:szCs w:val="21"/>
                        </w:rPr>
                        <w:t xml:space="preserve">   </w:t>
                      </w:r>
                      <w:r w:rsidR="001B628D">
                        <w:rPr>
                          <w:rFonts w:ascii="游ゴシック" w:eastAsia="游ゴシック" w:hAnsi="游ゴシック" w:hint="eastAsia"/>
                          <w:b/>
                          <w:sz w:val="21"/>
                          <w:szCs w:val="21"/>
                        </w:rPr>
                        <w:t xml:space="preserve"> </w:t>
                      </w:r>
                      <w:r w:rsidRPr="00C26EDE">
                        <w:rPr>
                          <w:rFonts w:ascii="游ゴシック" w:eastAsia="游ゴシック" w:hAnsi="游ゴシック" w:hint="eastAsia"/>
                          <w:b/>
                          <w:sz w:val="21"/>
                          <w:szCs w:val="21"/>
                        </w:rPr>
                        <w:t>坂本　三好　様</w:t>
                      </w:r>
                      <w:r w:rsidR="001B628D">
                        <w:rPr>
                          <w:rFonts w:ascii="游ゴシック" w:eastAsia="游ゴシック" w:hAnsi="游ゴシック" w:hint="eastAsia"/>
                          <w:b/>
                          <w:sz w:val="21"/>
                          <w:szCs w:val="21"/>
                        </w:rPr>
                        <w:t xml:space="preserve">　　　西谷小学校教頭先生　　小池　明子　様</w:t>
                      </w:r>
                    </w:p>
                    <w:p w:rsidR="00736463" w:rsidRPr="00C26EDE" w:rsidRDefault="00736463" w:rsidP="00736463">
                      <w:pPr>
                        <w:ind w:firstLineChars="300" w:firstLine="630"/>
                        <w:rPr>
                          <w:rFonts w:ascii="游ゴシック" w:eastAsia="游ゴシック" w:hAnsi="游ゴシック"/>
                          <w:sz w:val="21"/>
                          <w:szCs w:val="21"/>
                        </w:rPr>
                      </w:pPr>
                      <w:r w:rsidRPr="00C26EDE">
                        <w:rPr>
                          <w:rFonts w:ascii="游ゴシック" w:eastAsia="游ゴシック" w:hAnsi="游ゴシック" w:hint="eastAsia"/>
                          <w:b/>
                          <w:sz w:val="21"/>
                          <w:szCs w:val="21"/>
                        </w:rPr>
                        <w:t>西谷認定こども園園長</w:t>
                      </w:r>
                      <w:r>
                        <w:rPr>
                          <w:rFonts w:ascii="游ゴシック" w:eastAsia="游ゴシック" w:hAnsi="游ゴシック" w:hint="eastAsia"/>
                          <w:b/>
                          <w:sz w:val="21"/>
                          <w:szCs w:val="21"/>
                        </w:rPr>
                        <w:t xml:space="preserve">　</w:t>
                      </w:r>
                      <w:r w:rsidRPr="00C26EDE">
                        <w:rPr>
                          <w:rFonts w:ascii="游ゴシック" w:eastAsia="游ゴシック" w:hAnsi="游ゴシック" w:hint="eastAsia"/>
                          <w:b/>
                          <w:sz w:val="21"/>
                          <w:szCs w:val="21"/>
                        </w:rPr>
                        <w:t>山本　直子　様</w:t>
                      </w:r>
                    </w:p>
                    <w:p w:rsidR="002F5FB1" w:rsidRPr="002F5FB1" w:rsidRDefault="002F5FB1" w:rsidP="002F5FB1">
                      <w:pPr>
                        <w:rPr>
                          <w:rFonts w:ascii="游ゴシック" w:eastAsia="游ゴシック" w:hAnsi="游ゴシック"/>
                          <w:b/>
                          <w:i/>
                          <w:sz w:val="21"/>
                          <w:szCs w:val="21"/>
                        </w:rPr>
                      </w:pPr>
                    </w:p>
                    <w:p w:rsidR="00B67EC2" w:rsidRPr="002F5FB1" w:rsidRDefault="00B67EC2" w:rsidP="00746884">
                      <w:pPr>
                        <w:jc w:val="left"/>
                        <w:rPr>
                          <w:rFonts w:ascii="游ゴシック" w:eastAsia="游ゴシック" w:hAnsi="游ゴシック"/>
                          <w:sz w:val="21"/>
                          <w:szCs w:val="21"/>
                        </w:rPr>
                      </w:pPr>
                    </w:p>
                    <w:p w:rsidR="00B67EC2" w:rsidRDefault="00B67EC2" w:rsidP="005D0DDB">
                      <w:pPr>
                        <w:rPr>
                          <w:rFonts w:ascii="游ゴシック" w:eastAsia="游ゴシック" w:hAnsi="游ゴシック"/>
                          <w:sz w:val="21"/>
                          <w:szCs w:val="21"/>
                        </w:rPr>
                      </w:pPr>
                    </w:p>
                    <w:p w:rsidR="00B67EC2" w:rsidRDefault="00B67EC2" w:rsidP="005D0DDB">
                      <w:pPr>
                        <w:rPr>
                          <w:rFonts w:ascii="游ゴシック" w:eastAsia="游ゴシック" w:hAnsi="游ゴシック"/>
                          <w:sz w:val="21"/>
                          <w:szCs w:val="21"/>
                        </w:rPr>
                      </w:pPr>
                    </w:p>
                    <w:p w:rsidR="00B67EC2" w:rsidRDefault="00B67EC2" w:rsidP="005D0DDB">
                      <w:pPr>
                        <w:rPr>
                          <w:rFonts w:ascii="游ゴシック" w:eastAsia="游ゴシック" w:hAnsi="游ゴシック"/>
                          <w:sz w:val="21"/>
                          <w:szCs w:val="21"/>
                        </w:rPr>
                      </w:pPr>
                    </w:p>
                    <w:p w:rsidR="00AD532A" w:rsidRPr="00833AC5" w:rsidRDefault="00AD532A" w:rsidP="005D0DDB">
                      <w:pPr>
                        <w:rPr>
                          <w:rFonts w:ascii="游ゴシック" w:eastAsia="游ゴシック" w:hAnsi="游ゴシック"/>
                          <w:sz w:val="21"/>
                          <w:szCs w:val="21"/>
                        </w:rPr>
                      </w:pPr>
                    </w:p>
                    <w:p w:rsidR="00AD532A" w:rsidRDefault="002F222A" w:rsidP="005D0DDB">
                      <w:pPr>
                        <w:rPr>
                          <w:rFonts w:ascii="游ゴシック" w:eastAsia="游ゴシック" w:hAnsi="游ゴシック"/>
                          <w:sz w:val="21"/>
                          <w:szCs w:val="21"/>
                        </w:rPr>
                      </w:pPr>
                      <w:r>
                        <w:rPr>
                          <w:rFonts w:ascii="游ゴシック" w:eastAsia="游ゴシック" w:hAnsi="游ゴシック" w:hint="eastAsia"/>
                          <w:sz w:val="21"/>
                          <w:szCs w:val="21"/>
                        </w:rPr>
                        <w:t xml:space="preserve">　　　　　　　　　　　　　　　　　　　　　　　　　</w:t>
                      </w:r>
                    </w:p>
                    <w:p w:rsidR="00AD532A" w:rsidRPr="002F222A" w:rsidRDefault="002F222A" w:rsidP="005D0DDB">
                      <w:pPr>
                        <w:rPr>
                          <w:rFonts w:ascii="游ゴシック" w:eastAsia="游ゴシック" w:hAnsi="游ゴシック"/>
                          <w:b/>
                          <w:sz w:val="21"/>
                          <w:szCs w:val="21"/>
                        </w:rPr>
                      </w:pPr>
                      <w:r>
                        <w:rPr>
                          <w:rFonts w:ascii="游ゴシック" w:eastAsia="游ゴシック" w:hAnsi="游ゴシック" w:hint="eastAsia"/>
                          <w:sz w:val="21"/>
                          <w:szCs w:val="21"/>
                        </w:rPr>
                        <w:t xml:space="preserve">　　　　　　　　　　　　　　　　　　　　　　　　　　　　　　　　　　　　　</w:t>
                      </w:r>
                    </w:p>
                  </w:txbxContent>
                </v:textbox>
              </v:roundrect>
            </w:pict>
          </mc:Fallback>
        </mc:AlternateContent>
      </w:r>
    </w:p>
    <w:p w:rsidR="008456CD" w:rsidRDefault="008456CD" w:rsidP="00C96B9D">
      <w:pPr>
        <w:rPr>
          <w:rFonts w:ascii="ＤＨＰ平成明朝体W7" w:eastAsia="ＤＨＰ平成明朝体W7" w:hAnsi="Century" w:cs="Times New Roman"/>
          <w:b/>
          <w:szCs w:val="21"/>
        </w:rPr>
      </w:pPr>
    </w:p>
    <w:p w:rsidR="008456CD" w:rsidRDefault="008456CD" w:rsidP="00C96B9D">
      <w:pPr>
        <w:rPr>
          <w:rFonts w:ascii="ＤＨＰ平成明朝体W7" w:eastAsia="ＤＨＰ平成明朝体W7" w:hAnsi="Century" w:cs="Times New Roman"/>
          <w:b/>
          <w:szCs w:val="21"/>
        </w:rPr>
      </w:pPr>
    </w:p>
    <w:p w:rsidR="008456CD" w:rsidRDefault="008456CD" w:rsidP="00C96B9D">
      <w:pPr>
        <w:rPr>
          <w:rFonts w:ascii="ＤＨＰ平成明朝体W7" w:eastAsia="ＤＨＰ平成明朝体W7" w:hAnsi="Century" w:cs="Times New Roman"/>
          <w:b/>
          <w:szCs w:val="21"/>
        </w:rPr>
      </w:pPr>
    </w:p>
    <w:p w:rsidR="008456CD" w:rsidRDefault="008456CD" w:rsidP="00C96B9D">
      <w:pPr>
        <w:rPr>
          <w:rFonts w:ascii="ＤＨＰ平成明朝体W7" w:eastAsia="ＤＨＰ平成明朝体W7" w:hAnsi="Century" w:cs="Times New Roman"/>
          <w:b/>
          <w:szCs w:val="21"/>
        </w:rPr>
      </w:pPr>
    </w:p>
    <w:p w:rsidR="008456CD" w:rsidRDefault="008456CD" w:rsidP="00C96B9D">
      <w:pPr>
        <w:rPr>
          <w:rFonts w:ascii="ＤＨＰ平成明朝体W7" w:eastAsia="ＤＨＰ平成明朝体W7" w:hAnsi="Century" w:cs="Times New Roman"/>
          <w:b/>
          <w:szCs w:val="21"/>
        </w:rPr>
      </w:pPr>
    </w:p>
    <w:p w:rsidR="008456CD" w:rsidRDefault="008456CD" w:rsidP="00C96B9D">
      <w:pPr>
        <w:rPr>
          <w:rFonts w:ascii="ＤＨＰ平成明朝体W7" w:eastAsia="ＤＨＰ平成明朝体W7" w:hAnsi="Century" w:cs="Times New Roman"/>
          <w:b/>
          <w:szCs w:val="21"/>
        </w:rPr>
      </w:pPr>
    </w:p>
    <w:p w:rsidR="00567C80" w:rsidRDefault="00567C80" w:rsidP="00C96B9D">
      <w:pPr>
        <w:rPr>
          <w:rFonts w:ascii="ＤＨＰ平成明朝体W7" w:eastAsia="ＤＨＰ平成明朝体W7" w:hAnsi="Century" w:cs="Times New Roman"/>
          <w:b/>
          <w:szCs w:val="21"/>
        </w:rPr>
      </w:pPr>
    </w:p>
    <w:p w:rsidR="00A77F5D" w:rsidRDefault="00A77F5D" w:rsidP="00C96B9D">
      <w:pPr>
        <w:rPr>
          <w:rFonts w:ascii="ＤＨＰ平成明朝体W7" w:eastAsia="ＤＨＰ平成明朝体W7" w:hAnsi="Century" w:cs="Times New Roman"/>
          <w:b/>
          <w:szCs w:val="21"/>
        </w:rPr>
      </w:pPr>
    </w:p>
    <w:p w:rsidR="00A77F5D" w:rsidRDefault="00A77F5D" w:rsidP="00C96B9D">
      <w:pPr>
        <w:rPr>
          <w:rFonts w:ascii="ＤＨＰ平成明朝体W7" w:eastAsia="ＤＨＰ平成明朝体W7" w:hAnsi="Century" w:cs="Times New Roman"/>
          <w:b/>
          <w:szCs w:val="21"/>
        </w:rPr>
      </w:pPr>
    </w:p>
    <w:p w:rsidR="002F6F37" w:rsidRDefault="002F6F37" w:rsidP="00C96B9D">
      <w:pPr>
        <w:rPr>
          <w:rFonts w:ascii="ＤＨＰ平成明朝体W7" w:eastAsia="ＤＨＰ平成明朝体W7" w:hAnsi="Century" w:cs="Times New Roman"/>
          <w:b/>
          <w:szCs w:val="21"/>
        </w:rPr>
      </w:pPr>
    </w:p>
    <w:p w:rsidR="002F5FB1" w:rsidRDefault="002F5FB1" w:rsidP="00C96B9D">
      <w:pPr>
        <w:rPr>
          <w:rFonts w:ascii="ＤＨＰ平成明朝体W7" w:eastAsia="ＤＨＰ平成明朝体W7" w:hAnsi="Century" w:cs="Times New Roman"/>
          <w:b/>
          <w:szCs w:val="21"/>
        </w:rPr>
      </w:pPr>
    </w:p>
    <w:p w:rsidR="00537C22" w:rsidRPr="008D3D5C" w:rsidRDefault="00746884" w:rsidP="008D3D5C">
      <w:pPr>
        <w:spacing w:line="440" w:lineRule="exact"/>
        <w:ind w:firstLineChars="300" w:firstLine="630"/>
        <w:rPr>
          <w:rFonts w:ascii="游ゴシック" w:eastAsia="游ゴシック" w:hAnsi="游ゴシック"/>
          <w:b/>
          <w:sz w:val="21"/>
        </w:rPr>
      </w:pPr>
      <w:r w:rsidRPr="008D3D5C">
        <w:rPr>
          <w:rFonts w:ascii="游ゴシック" w:eastAsia="游ゴシック" w:hAnsi="游ゴシック" w:hint="eastAsia"/>
          <w:b/>
          <w:noProof/>
          <w:sz w:val="21"/>
        </w:rPr>
        <mc:AlternateContent>
          <mc:Choice Requires="wps">
            <w:drawing>
              <wp:anchor distT="0" distB="0" distL="114300" distR="114300" simplePos="0" relativeHeight="251657728" behindDoc="0" locked="0" layoutInCell="1" allowOverlap="1" wp14:anchorId="0F6617A2" wp14:editId="5AA54AB0">
                <wp:simplePos x="0" y="0"/>
                <wp:positionH relativeFrom="column">
                  <wp:posOffset>312474</wp:posOffset>
                </wp:positionH>
                <wp:positionV relativeFrom="paragraph">
                  <wp:posOffset>81805</wp:posOffset>
                </wp:positionV>
                <wp:extent cx="2208475" cy="180000"/>
                <wp:effectExtent l="0" t="0" r="20955" b="10795"/>
                <wp:wrapNone/>
                <wp:docPr id="15" name="正方形/長方形 15"/>
                <wp:cNvGraphicFramePr/>
                <a:graphic xmlns:a="http://schemas.openxmlformats.org/drawingml/2006/main">
                  <a:graphicData uri="http://schemas.microsoft.com/office/word/2010/wordprocessingShape">
                    <wps:wsp>
                      <wps:cNvSpPr/>
                      <wps:spPr>
                        <a:xfrm>
                          <a:off x="0" y="0"/>
                          <a:ext cx="2208475" cy="180000"/>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24.6pt;margin-top:6.45pt;width:173.9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" filled="f" strokecolor="#b2a1c7 [1943]" strokeweight="2pt"/>
            </w:pict>
          </mc:Fallback>
        </mc:AlternateContent>
      </w:r>
      <w:r w:rsidR="00537C22" w:rsidRPr="008D3D5C">
        <w:rPr>
          <w:rFonts w:ascii="游ゴシック" w:eastAsia="游ゴシック" w:hAnsi="游ゴシック" w:hint="eastAsia"/>
          <w:b/>
          <w:sz w:val="21"/>
        </w:rPr>
        <w:t>西谷の園・小・中の子ども</w:t>
      </w:r>
      <w:r w:rsidR="00C743EC" w:rsidRPr="008D3D5C">
        <w:rPr>
          <w:rFonts w:ascii="游ゴシック" w:eastAsia="游ゴシック" w:hAnsi="游ゴシック" w:hint="eastAsia"/>
          <w:b/>
          <w:sz w:val="21"/>
        </w:rPr>
        <w:t>の</w:t>
      </w:r>
      <w:r w:rsidR="00537C22" w:rsidRPr="008D3D5C">
        <w:rPr>
          <w:rFonts w:ascii="游ゴシック" w:eastAsia="游ゴシック" w:hAnsi="游ゴシック" w:hint="eastAsia"/>
          <w:b/>
          <w:sz w:val="21"/>
        </w:rPr>
        <w:t>人数</w:t>
      </w:r>
    </w:p>
    <w:tbl>
      <w:tblPr>
        <w:tblStyle w:val="ad"/>
        <w:tblpPr w:leftFromText="142" w:rightFromText="142" w:vertAnchor="text" w:horzAnchor="margin" w:tblpXSpec="right"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782"/>
        <w:gridCol w:w="1782"/>
        <w:gridCol w:w="1782"/>
        <w:gridCol w:w="3402"/>
      </w:tblGrid>
      <w:tr w:rsidR="00872B8B" w:rsidTr="00872B8B">
        <w:tc>
          <w:tcPr>
            <w:tcW w:w="1566" w:type="dxa"/>
          </w:tcPr>
          <w:p w:rsidR="00FA6143" w:rsidRDefault="00FA6143" w:rsidP="00FA6143">
            <w:pPr>
              <w:rPr>
                <w:rFonts w:ascii="游ゴシック" w:eastAsia="游ゴシック" w:hAnsi="游ゴシック"/>
                <w:sz w:val="20"/>
              </w:rPr>
            </w:pPr>
            <w:r>
              <w:rPr>
                <w:rFonts w:ascii="游ゴシック" w:eastAsia="游ゴシック" w:hAnsi="游ゴシック" w:hint="eastAsia"/>
                <w:b/>
                <w:sz w:val="20"/>
              </w:rPr>
              <w:t>認定こども園</w:t>
            </w:r>
          </w:p>
        </w:tc>
        <w:tc>
          <w:tcPr>
            <w:tcW w:w="178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w:t>
            </w:r>
            <w:r w:rsidRPr="00E90AEF">
              <w:rPr>
                <w:rFonts w:ascii="游ゴシック" w:eastAsia="游ゴシック" w:hAnsi="游ゴシック" w:hint="eastAsia"/>
                <w:b/>
                <w:sz w:val="20"/>
              </w:rPr>
              <w:t>5歳児</w:t>
            </w:r>
            <w:r>
              <w:rPr>
                <w:rFonts w:ascii="游ゴシック" w:eastAsia="游ゴシック" w:hAnsi="游ゴシック" w:hint="eastAsia"/>
                <w:b/>
                <w:sz w:val="20"/>
              </w:rPr>
              <w:t xml:space="preserve">   </w:t>
            </w:r>
            <w:r w:rsidRPr="00E90AEF">
              <w:rPr>
                <w:rFonts w:ascii="游ゴシック" w:eastAsia="游ゴシック" w:hAnsi="游ゴシック" w:hint="eastAsia"/>
                <w:b/>
                <w:sz w:val="20"/>
              </w:rPr>
              <w:t>4名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・4</w:t>
            </w:r>
            <w:r>
              <w:rPr>
                <w:rFonts w:ascii="游ゴシック" w:eastAsia="游ゴシック" w:hAnsi="游ゴシック" w:hint="eastAsia"/>
                <w:b/>
                <w:sz w:val="20"/>
              </w:rPr>
              <w:t>歳児  10</w:t>
            </w:r>
            <w:r w:rsidRPr="00E90AEF">
              <w:rPr>
                <w:rFonts w:ascii="游ゴシック" w:eastAsia="游ゴシック" w:hAnsi="游ゴシック" w:hint="eastAsia"/>
                <w:b/>
                <w:sz w:val="20"/>
              </w:rPr>
              <w:t>名</w:t>
            </w:r>
          </w:p>
        </w:tc>
        <w:tc>
          <w:tcPr>
            <w:tcW w:w="178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w:t>
            </w:r>
            <w:r w:rsidRPr="00E90AEF">
              <w:rPr>
                <w:rFonts w:ascii="游ゴシック" w:eastAsia="游ゴシック" w:hAnsi="游ゴシック" w:hint="eastAsia"/>
                <w:b/>
                <w:sz w:val="20"/>
              </w:rPr>
              <w:t>3</w:t>
            </w:r>
            <w:r>
              <w:rPr>
                <w:rFonts w:ascii="游ゴシック" w:eastAsia="游ゴシック" w:hAnsi="游ゴシック" w:hint="eastAsia"/>
                <w:b/>
                <w:sz w:val="20"/>
              </w:rPr>
              <w:t>歳児  16名</w:t>
            </w:r>
          </w:p>
        </w:tc>
        <w:tc>
          <w:tcPr>
            <w:tcW w:w="3402" w:type="dxa"/>
          </w:tcPr>
          <w:p w:rsidR="00FA6143" w:rsidRDefault="00FA6143" w:rsidP="00FA6143">
            <w:pPr>
              <w:rPr>
                <w:rFonts w:ascii="游ゴシック" w:eastAsia="游ゴシック" w:hAnsi="游ゴシック"/>
                <w:sz w:val="20"/>
              </w:rPr>
            </w:pPr>
          </w:p>
        </w:tc>
      </w:tr>
      <w:tr w:rsidR="00872B8B" w:rsidTr="00872B8B">
        <w:tc>
          <w:tcPr>
            <w:tcW w:w="1566" w:type="dxa"/>
          </w:tcPr>
          <w:p w:rsidR="00FA6143" w:rsidRDefault="00FA6143" w:rsidP="00FA6143">
            <w:pPr>
              <w:rPr>
                <w:rFonts w:ascii="游ゴシック" w:eastAsia="游ゴシック" w:hAnsi="游ゴシック"/>
                <w:sz w:val="20"/>
              </w:rPr>
            </w:pPr>
          </w:p>
        </w:tc>
        <w:tc>
          <w:tcPr>
            <w:tcW w:w="178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16"/>
              </w:rPr>
              <w:t>・</w:t>
            </w:r>
            <w:r>
              <w:rPr>
                <w:rFonts w:ascii="游ゴシック" w:eastAsia="游ゴシック" w:hAnsi="游ゴシック" w:hint="eastAsia"/>
                <w:b/>
                <w:sz w:val="20"/>
              </w:rPr>
              <w:t>２歳児   5</w:t>
            </w:r>
            <w:r w:rsidRPr="00E90AEF">
              <w:rPr>
                <w:rFonts w:ascii="游ゴシック" w:eastAsia="游ゴシック" w:hAnsi="游ゴシック" w:hint="eastAsia"/>
                <w:b/>
                <w:sz w:val="20"/>
              </w:rPr>
              <w:t>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・1</w:t>
            </w:r>
            <w:r>
              <w:rPr>
                <w:rFonts w:ascii="游ゴシック" w:eastAsia="游ゴシック" w:hAnsi="游ゴシック" w:hint="eastAsia"/>
                <w:b/>
                <w:sz w:val="20"/>
              </w:rPr>
              <w:t xml:space="preserve">歳児   </w:t>
            </w:r>
            <w:r w:rsidRPr="00E90AEF">
              <w:rPr>
                <w:rFonts w:ascii="游ゴシック" w:eastAsia="游ゴシック" w:hAnsi="游ゴシック" w:hint="eastAsia"/>
                <w:b/>
                <w:sz w:val="20"/>
              </w:rPr>
              <w:t>1名</w:t>
            </w:r>
          </w:p>
        </w:tc>
        <w:tc>
          <w:tcPr>
            <w:tcW w:w="1782" w:type="dxa"/>
          </w:tcPr>
          <w:p w:rsidR="00FA6143" w:rsidRDefault="00872B8B" w:rsidP="009A502F">
            <w:pPr>
              <w:jc w:val="left"/>
              <w:rPr>
                <w:rFonts w:ascii="游ゴシック" w:eastAsia="游ゴシック" w:hAnsi="游ゴシック"/>
                <w:sz w:val="20"/>
              </w:rPr>
            </w:pPr>
            <w:r>
              <w:rPr>
                <w:rFonts w:ascii="游ゴシック" w:eastAsia="游ゴシック" w:hAnsi="游ゴシック" w:hint="eastAsia"/>
                <w:b/>
                <w:sz w:val="20"/>
              </w:rPr>
              <w:t>・新生児</w:t>
            </w:r>
            <w:r w:rsidR="009A502F">
              <w:rPr>
                <w:rFonts w:ascii="游ゴシック" w:eastAsia="游ゴシック" w:hAnsi="游ゴシック" w:hint="eastAsia"/>
                <w:b/>
                <w:sz w:val="20"/>
              </w:rPr>
              <w:t xml:space="preserve">   </w:t>
            </w:r>
            <w:r w:rsidRPr="00E90AEF">
              <w:rPr>
                <w:rFonts w:ascii="游ゴシック" w:eastAsia="游ゴシック" w:hAnsi="游ゴシック" w:hint="eastAsia"/>
                <w:b/>
                <w:sz w:val="20"/>
              </w:rPr>
              <w:t>1名</w:t>
            </w:r>
          </w:p>
        </w:tc>
        <w:tc>
          <w:tcPr>
            <w:tcW w:w="340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 xml:space="preserve">合計　</w:t>
            </w:r>
            <w:r>
              <w:rPr>
                <w:rFonts w:ascii="游ゴシック" w:eastAsia="游ゴシック" w:hAnsi="游ゴシック" w:hint="eastAsia"/>
                <w:b/>
                <w:sz w:val="20"/>
              </w:rPr>
              <w:t>37名（西谷以外含む）</w:t>
            </w:r>
          </w:p>
        </w:tc>
      </w:tr>
      <w:tr w:rsidR="00872B8B" w:rsidTr="00872B8B">
        <w:tc>
          <w:tcPr>
            <w:tcW w:w="1566" w:type="dxa"/>
          </w:tcPr>
          <w:p w:rsidR="00FA6143" w:rsidRDefault="00FA6143" w:rsidP="00FA6143">
            <w:pPr>
              <w:rPr>
                <w:rFonts w:ascii="游ゴシック" w:eastAsia="游ゴシック" w:hAnsi="游ゴシック"/>
                <w:sz w:val="20"/>
              </w:rPr>
            </w:pPr>
            <w:r w:rsidRPr="00E90AEF">
              <w:rPr>
                <w:rFonts w:ascii="游ゴシック" w:eastAsia="游ゴシック" w:hAnsi="游ゴシック" w:hint="eastAsia"/>
                <w:b/>
                <w:sz w:val="20"/>
              </w:rPr>
              <w:t>小学校</w:t>
            </w:r>
          </w:p>
        </w:tc>
        <w:tc>
          <w:tcPr>
            <w:tcW w:w="178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w:t>
            </w:r>
            <w:r w:rsidRPr="00E90AEF">
              <w:rPr>
                <w:rFonts w:ascii="游ゴシック" w:eastAsia="游ゴシック" w:hAnsi="游ゴシック" w:hint="eastAsia"/>
                <w:b/>
                <w:sz w:val="20"/>
              </w:rPr>
              <w:t>6</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11名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・5</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21名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・4</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17名</w:t>
            </w:r>
          </w:p>
        </w:tc>
        <w:tc>
          <w:tcPr>
            <w:tcW w:w="3402" w:type="dxa"/>
          </w:tcPr>
          <w:p w:rsidR="00FA6143" w:rsidRDefault="00FA6143" w:rsidP="00FA6143">
            <w:pPr>
              <w:rPr>
                <w:rFonts w:ascii="游ゴシック" w:eastAsia="游ゴシック" w:hAnsi="游ゴシック"/>
                <w:sz w:val="20"/>
              </w:rPr>
            </w:pPr>
          </w:p>
        </w:tc>
      </w:tr>
      <w:tr w:rsidR="00872B8B" w:rsidTr="00872B8B">
        <w:tc>
          <w:tcPr>
            <w:tcW w:w="1566" w:type="dxa"/>
          </w:tcPr>
          <w:p w:rsidR="00FA6143" w:rsidRDefault="00FA6143" w:rsidP="00FA6143">
            <w:pPr>
              <w:rPr>
                <w:rFonts w:ascii="游ゴシック" w:eastAsia="游ゴシック" w:hAnsi="游ゴシック"/>
                <w:sz w:val="20"/>
              </w:rPr>
            </w:pPr>
          </w:p>
        </w:tc>
        <w:tc>
          <w:tcPr>
            <w:tcW w:w="178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w:t>
            </w:r>
            <w:r w:rsidRPr="00E90AEF">
              <w:rPr>
                <w:rFonts w:ascii="游ゴシック" w:eastAsia="游ゴシック" w:hAnsi="游ゴシック" w:hint="eastAsia"/>
                <w:b/>
                <w:sz w:val="20"/>
              </w:rPr>
              <w:t>3</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10名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・2</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15名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・1</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6名</w:t>
            </w:r>
          </w:p>
        </w:tc>
        <w:tc>
          <w:tcPr>
            <w:tcW w:w="340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 xml:space="preserve">合計  </w:t>
            </w:r>
            <w:r w:rsidRPr="00E90AEF">
              <w:rPr>
                <w:rFonts w:ascii="游ゴシック" w:eastAsia="游ゴシック" w:hAnsi="游ゴシック" w:hint="eastAsia"/>
                <w:b/>
                <w:sz w:val="20"/>
              </w:rPr>
              <w:t>80名</w:t>
            </w:r>
          </w:p>
        </w:tc>
      </w:tr>
      <w:tr w:rsidR="00872B8B" w:rsidTr="00872B8B">
        <w:tc>
          <w:tcPr>
            <w:tcW w:w="1566" w:type="dxa"/>
          </w:tcPr>
          <w:p w:rsidR="00FA6143" w:rsidRDefault="00FA6143" w:rsidP="00FA6143">
            <w:pPr>
              <w:rPr>
                <w:rFonts w:ascii="游ゴシック" w:eastAsia="游ゴシック" w:hAnsi="游ゴシック"/>
                <w:sz w:val="20"/>
              </w:rPr>
            </w:pPr>
            <w:r w:rsidRPr="00E90AEF">
              <w:rPr>
                <w:rFonts w:ascii="游ゴシック" w:eastAsia="游ゴシック" w:hAnsi="游ゴシック" w:hint="eastAsia"/>
                <w:b/>
                <w:sz w:val="20"/>
              </w:rPr>
              <w:t>中学校</w:t>
            </w:r>
          </w:p>
        </w:tc>
        <w:tc>
          <w:tcPr>
            <w:tcW w:w="178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w:t>
            </w:r>
            <w:r w:rsidRPr="00E90AEF">
              <w:rPr>
                <w:rFonts w:ascii="游ゴシック" w:eastAsia="游ゴシック" w:hAnsi="游ゴシック" w:hint="eastAsia"/>
                <w:b/>
                <w:sz w:val="20"/>
              </w:rPr>
              <w:t>3年生</w:t>
            </w:r>
            <w:r>
              <w:rPr>
                <w:rFonts w:ascii="游ゴシック" w:eastAsia="游ゴシック" w:hAnsi="游ゴシック" w:hint="eastAsia"/>
                <w:b/>
                <w:sz w:val="20"/>
              </w:rPr>
              <w:t xml:space="preserve">   </w:t>
            </w:r>
            <w:r w:rsidRPr="00E90AEF">
              <w:rPr>
                <w:rFonts w:ascii="游ゴシック" w:eastAsia="游ゴシック" w:hAnsi="游ゴシック" w:hint="eastAsia"/>
                <w:b/>
                <w:sz w:val="20"/>
              </w:rPr>
              <w:t>8名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・2</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17名</w:t>
            </w:r>
          </w:p>
        </w:tc>
        <w:tc>
          <w:tcPr>
            <w:tcW w:w="1782" w:type="dxa"/>
          </w:tcPr>
          <w:p w:rsidR="00FA6143" w:rsidRDefault="00872B8B" w:rsidP="00FA6143">
            <w:pPr>
              <w:rPr>
                <w:rFonts w:ascii="游ゴシック" w:eastAsia="游ゴシック" w:hAnsi="游ゴシック"/>
                <w:sz w:val="20"/>
              </w:rPr>
            </w:pPr>
            <w:r w:rsidRPr="00E90AEF">
              <w:rPr>
                <w:rFonts w:ascii="游ゴシック" w:eastAsia="游ゴシック" w:hAnsi="游ゴシック" w:hint="eastAsia"/>
                <w:b/>
                <w:sz w:val="20"/>
              </w:rPr>
              <w:t>・1</w:t>
            </w:r>
            <w:r>
              <w:rPr>
                <w:rFonts w:ascii="游ゴシック" w:eastAsia="游ゴシック" w:hAnsi="游ゴシック" w:hint="eastAsia"/>
                <w:b/>
                <w:sz w:val="20"/>
              </w:rPr>
              <w:t xml:space="preserve">年生   </w:t>
            </w:r>
            <w:r w:rsidRPr="00E90AEF">
              <w:rPr>
                <w:rFonts w:ascii="游ゴシック" w:eastAsia="游ゴシック" w:hAnsi="游ゴシック" w:hint="eastAsia"/>
                <w:b/>
                <w:sz w:val="20"/>
              </w:rPr>
              <w:t>6名</w:t>
            </w:r>
          </w:p>
        </w:tc>
        <w:tc>
          <w:tcPr>
            <w:tcW w:w="3402" w:type="dxa"/>
          </w:tcPr>
          <w:p w:rsidR="00FA6143" w:rsidRDefault="00872B8B" w:rsidP="00FA6143">
            <w:pPr>
              <w:rPr>
                <w:rFonts w:ascii="游ゴシック" w:eastAsia="游ゴシック" w:hAnsi="游ゴシック"/>
                <w:sz w:val="20"/>
              </w:rPr>
            </w:pPr>
            <w:r>
              <w:rPr>
                <w:rFonts w:ascii="游ゴシック" w:eastAsia="游ゴシック" w:hAnsi="游ゴシック" w:hint="eastAsia"/>
                <w:b/>
                <w:sz w:val="20"/>
              </w:rPr>
              <w:t xml:space="preserve">合計 </w:t>
            </w:r>
            <w:r w:rsidRPr="00E90AEF">
              <w:rPr>
                <w:rFonts w:ascii="游ゴシック" w:eastAsia="游ゴシック" w:hAnsi="游ゴシック" w:hint="eastAsia"/>
                <w:b/>
                <w:sz w:val="20"/>
              </w:rPr>
              <w:t xml:space="preserve"> 37名</w:t>
            </w:r>
          </w:p>
        </w:tc>
      </w:tr>
    </w:tbl>
    <w:p w:rsidR="00A66FCB" w:rsidRPr="00FA6143" w:rsidRDefault="00183D47" w:rsidP="009742F4">
      <w:pPr>
        <w:rPr>
          <w:rFonts w:ascii="游ゴシック" w:eastAsia="游ゴシック" w:hAnsi="游ゴシック"/>
          <w:sz w:val="20"/>
        </w:rPr>
      </w:pPr>
      <w:r w:rsidRPr="001D1D60">
        <w:rPr>
          <w:rFonts w:ascii="Times New Roman" w:eastAsia="ＭＳ Ｐゴシック" w:hAnsi="Times New Roman" w:cs="Times New Roman"/>
          <w:noProof/>
          <w:color w:val="000000"/>
          <w:kern w:val="28"/>
          <w:sz w:val="22"/>
        </w:rPr>
        <mc:AlternateContent>
          <mc:Choice Requires="wps">
            <w:drawing>
              <wp:anchor distT="0" distB="0" distL="114300" distR="114300" simplePos="0" relativeHeight="251652608" behindDoc="0" locked="0" layoutInCell="1" allowOverlap="1" wp14:anchorId="1E5488C1" wp14:editId="2C0F25C9">
                <wp:simplePos x="0" y="0"/>
                <wp:positionH relativeFrom="column">
                  <wp:posOffset>202565</wp:posOffset>
                </wp:positionH>
                <wp:positionV relativeFrom="paragraph">
                  <wp:posOffset>1281430</wp:posOffset>
                </wp:positionV>
                <wp:extent cx="3486150" cy="1423035"/>
                <wp:effectExtent l="0" t="0" r="19050" b="24765"/>
                <wp:wrapNone/>
                <wp:docPr id="9" name="メモ 9"/>
                <wp:cNvGraphicFramePr/>
                <a:graphic xmlns:a="http://schemas.openxmlformats.org/drawingml/2006/main">
                  <a:graphicData uri="http://schemas.microsoft.com/office/word/2010/wordprocessingShape">
                    <wps:wsp>
                      <wps:cNvSpPr/>
                      <wps:spPr>
                        <a:xfrm>
                          <a:off x="0" y="0"/>
                          <a:ext cx="3486150" cy="1423035"/>
                        </a:xfrm>
                        <a:prstGeom prst="foldedCorner">
                          <a:avLst>
                            <a:gd name="adj" fmla="val 0"/>
                          </a:avLst>
                        </a:prstGeom>
                        <a:solidFill>
                          <a:sysClr val="window" lastClr="FFFFFF"/>
                        </a:solidFill>
                        <a:ln w="19050" cap="flat" cmpd="sng" algn="ctr">
                          <a:solidFill>
                            <a:srgbClr val="9BBB59"/>
                          </a:solidFill>
                          <a:prstDash val="solid"/>
                        </a:ln>
                        <a:effectLst/>
                      </wps:spPr>
                      <wps:txbx>
                        <w:txbxContent>
                          <w:p w:rsidR="00B10792" w:rsidRPr="009E346D" w:rsidRDefault="00B10792" w:rsidP="009F19EC">
                            <w:pPr>
                              <w:spacing w:line="300" w:lineRule="exact"/>
                              <w:ind w:leftChars="50" w:left="310" w:hangingChars="100" w:hanging="220"/>
                              <w:rPr>
                                <w:rFonts w:ascii="游ゴシック" w:eastAsia="游ゴシック" w:hAnsi="游ゴシック" w:cs="Times New Roman"/>
                                <w:b/>
                                <w:sz w:val="21"/>
                                <w:szCs w:val="21"/>
                              </w:rPr>
                            </w:pPr>
                            <w:r w:rsidRPr="00D34429">
                              <w:rPr>
                                <w:rFonts w:ascii="游ゴシック" w:eastAsia="游ゴシック" w:hAnsi="游ゴシック" w:cs="Times New Roman" w:hint="eastAsia"/>
                                <w:b/>
                                <w:color w:val="C00000"/>
                                <w:sz w:val="22"/>
                              </w:rPr>
                              <w:t>西谷の人口は今・・・</w:t>
                            </w:r>
                            <w:r w:rsidR="00E452CE" w:rsidRPr="009E346D">
                              <w:rPr>
                                <w:rFonts w:ascii="游ゴシック" w:eastAsia="游ゴシック" w:hAnsi="游ゴシック" w:cs="Times New Roman" w:hint="eastAsia"/>
                                <w:b/>
                                <w:sz w:val="21"/>
                                <w:szCs w:val="21"/>
                              </w:rPr>
                              <w:t>令和</w:t>
                            </w:r>
                            <w:r w:rsidR="00C26EDE">
                              <w:rPr>
                                <w:rFonts w:ascii="游ゴシック" w:eastAsia="游ゴシック" w:hAnsi="游ゴシック" w:cs="Times New Roman" w:hint="eastAsia"/>
                                <w:b/>
                                <w:sz w:val="21"/>
                                <w:szCs w:val="21"/>
                              </w:rPr>
                              <w:t>2</w:t>
                            </w:r>
                            <w:r w:rsidR="00E452CE" w:rsidRPr="009E346D">
                              <w:rPr>
                                <w:rFonts w:ascii="游ゴシック" w:eastAsia="游ゴシック" w:hAnsi="游ゴシック" w:cs="Times New Roman" w:hint="eastAsia"/>
                                <w:b/>
                                <w:sz w:val="21"/>
                                <w:szCs w:val="21"/>
                              </w:rPr>
                              <w:t>年</w:t>
                            </w:r>
                            <w:r w:rsidR="00406350">
                              <w:rPr>
                                <w:rFonts w:ascii="游ゴシック" w:eastAsia="游ゴシック" w:hAnsi="游ゴシック" w:cs="Times New Roman" w:hint="eastAsia"/>
                                <w:b/>
                                <w:sz w:val="21"/>
                                <w:szCs w:val="21"/>
                              </w:rPr>
                              <w:t>6月末</w:t>
                            </w:r>
                            <w:r w:rsidR="00744A7D">
                              <w:rPr>
                                <w:rFonts w:ascii="游ゴシック" w:eastAsia="游ゴシック" w:hAnsi="游ゴシック" w:cs="Times New Roman" w:hint="eastAsia"/>
                                <w:b/>
                                <w:sz w:val="21"/>
                                <w:szCs w:val="21"/>
                              </w:rPr>
                              <w:t>現在</w:t>
                            </w:r>
                          </w:p>
                          <w:p w:rsidR="00B10792" w:rsidRPr="009E346D" w:rsidRDefault="00CF4144" w:rsidP="00CF4144">
                            <w:pPr>
                              <w:spacing w:line="420" w:lineRule="exact"/>
                              <w:rPr>
                                <w:rFonts w:ascii="游ゴシック" w:eastAsia="游ゴシック" w:hAnsi="游ゴシック" w:cs="Times New Roman"/>
                                <w:b/>
                                <w:sz w:val="21"/>
                                <w:szCs w:val="21"/>
                              </w:rPr>
                            </w:pPr>
                            <w:r>
                              <w:rPr>
                                <w:rFonts w:ascii="游ゴシック" w:eastAsia="游ゴシック" w:hAnsi="游ゴシック" w:cs="Times New Roman" w:hint="eastAsia"/>
                                <w:b/>
                                <w:sz w:val="21"/>
                                <w:szCs w:val="21"/>
                              </w:rPr>
                              <w:t xml:space="preserve">　　　　　　　　　</w:t>
                            </w:r>
                            <w:r w:rsidR="009F19EC">
                              <w:rPr>
                                <w:rFonts w:ascii="游ゴシック" w:eastAsia="游ゴシック" w:hAnsi="游ゴシック" w:cs="Times New Roman" w:hint="eastAsia"/>
                                <w:b/>
                                <w:sz w:val="21"/>
                                <w:szCs w:val="21"/>
                              </w:rPr>
                              <w:t xml:space="preserve">　</w:t>
                            </w:r>
                            <w:r>
                              <w:rPr>
                                <w:rFonts w:ascii="游ゴシック" w:eastAsia="游ゴシック" w:hAnsi="游ゴシック" w:cs="Times New Roman" w:hint="eastAsia"/>
                                <w:b/>
                                <w:sz w:val="21"/>
                                <w:szCs w:val="21"/>
                              </w:rPr>
                              <w:t>宝塚市</w:t>
                            </w:r>
                            <w:r w:rsidR="00A1360E">
                              <w:rPr>
                                <w:rFonts w:ascii="游ゴシック" w:eastAsia="游ゴシック" w:hAnsi="游ゴシック" w:cs="Times New Roman" w:hint="eastAsia"/>
                                <w:b/>
                                <w:sz w:val="21"/>
                                <w:szCs w:val="21"/>
                              </w:rPr>
                              <w:t xml:space="preserve">　　　　</w:t>
                            </w:r>
                            <w:r w:rsidR="00C75604">
                              <w:rPr>
                                <w:rFonts w:ascii="游ゴシック" w:eastAsia="游ゴシック" w:hAnsi="游ゴシック" w:cs="Times New Roman" w:hint="eastAsia"/>
                                <w:b/>
                                <w:sz w:val="21"/>
                                <w:szCs w:val="21"/>
                              </w:rPr>
                              <w:t xml:space="preserve">  </w:t>
                            </w:r>
                            <w:r w:rsidR="00740ADA">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西谷</w:t>
                            </w:r>
                          </w:p>
                          <w:p w:rsidR="00B10792" w:rsidRPr="009E346D" w:rsidRDefault="00C26EDE" w:rsidP="009F19EC">
                            <w:pPr>
                              <w:spacing w:line="420" w:lineRule="exact"/>
                              <w:ind w:firstLineChars="200" w:firstLine="420"/>
                              <w:rPr>
                                <w:rFonts w:ascii="游ゴシック" w:eastAsia="游ゴシック" w:hAnsi="游ゴシック" w:cs="Times New Roman"/>
                                <w:b/>
                                <w:sz w:val="21"/>
                                <w:szCs w:val="21"/>
                              </w:rPr>
                            </w:pPr>
                            <w:r>
                              <w:rPr>
                                <w:rFonts w:ascii="游ゴシック" w:eastAsia="游ゴシック" w:hAnsi="游ゴシック" w:cs="Times New Roman" w:hint="eastAsia"/>
                                <w:b/>
                                <w:sz w:val="21"/>
                                <w:szCs w:val="21"/>
                              </w:rPr>
                              <w:t xml:space="preserve">人口　　　　</w:t>
                            </w:r>
                            <w:r w:rsidR="00C75604">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w:t>
                            </w:r>
                            <w:r w:rsidR="00CF4144">
                              <w:rPr>
                                <w:rFonts w:ascii="游ゴシック" w:eastAsia="游ゴシック" w:hAnsi="游ゴシック" w:cs="Times New Roman" w:hint="eastAsia"/>
                                <w:b/>
                                <w:sz w:val="21"/>
                                <w:szCs w:val="21"/>
                              </w:rPr>
                              <w:t>233,579人</w:t>
                            </w:r>
                            <w:r w:rsidR="00A1360E">
                              <w:rPr>
                                <w:rFonts w:ascii="游ゴシック" w:eastAsia="游ゴシック" w:hAnsi="游ゴシック" w:cs="Times New Roman" w:hint="eastAsia"/>
                                <w:b/>
                                <w:sz w:val="21"/>
                                <w:szCs w:val="21"/>
                              </w:rPr>
                              <w:t xml:space="preserve">　　　</w:t>
                            </w:r>
                            <w:r w:rsidR="009F19EC">
                              <w:rPr>
                                <w:rFonts w:ascii="游ゴシック" w:eastAsia="游ゴシック" w:hAnsi="游ゴシック" w:cs="Times New Roman" w:hint="eastAsia"/>
                                <w:b/>
                                <w:sz w:val="21"/>
                                <w:szCs w:val="21"/>
                              </w:rPr>
                              <w:t xml:space="preserve"> </w:t>
                            </w:r>
                            <w:r w:rsidR="007E3E00">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2,377人</w:t>
                            </w:r>
                          </w:p>
                          <w:p w:rsidR="00B10792" w:rsidRPr="009E346D" w:rsidRDefault="00C26EDE" w:rsidP="009F19EC">
                            <w:pPr>
                              <w:spacing w:line="420" w:lineRule="exact"/>
                              <w:ind w:firstLineChars="200" w:firstLine="420"/>
                              <w:rPr>
                                <w:rFonts w:ascii="游ゴシック" w:eastAsia="游ゴシック" w:hAnsi="游ゴシック" w:cs="Times New Roman"/>
                                <w:b/>
                                <w:color w:val="FF0000"/>
                                <w:sz w:val="21"/>
                                <w:szCs w:val="21"/>
                              </w:rPr>
                            </w:pPr>
                            <w:r>
                              <w:rPr>
                                <w:rFonts w:ascii="游ゴシック" w:eastAsia="游ゴシック" w:hAnsi="游ゴシック" w:cs="Times New Roman" w:hint="eastAsia"/>
                                <w:b/>
                                <w:sz w:val="21"/>
                                <w:szCs w:val="21"/>
                              </w:rPr>
                              <w:t xml:space="preserve">６５歳以上　　</w:t>
                            </w:r>
                            <w:r w:rsidR="00C75604">
                              <w:rPr>
                                <w:rFonts w:ascii="游ゴシック" w:eastAsia="游ゴシック" w:hAnsi="游ゴシック" w:cs="Times New Roman" w:hint="eastAsia"/>
                                <w:b/>
                                <w:sz w:val="21"/>
                                <w:szCs w:val="21"/>
                              </w:rPr>
                              <w:t xml:space="preserve">  </w:t>
                            </w:r>
                            <w:r w:rsidR="00CF4144">
                              <w:rPr>
                                <w:rFonts w:ascii="游ゴシック" w:eastAsia="游ゴシック" w:hAnsi="游ゴシック" w:cs="Times New Roman" w:hint="eastAsia"/>
                                <w:b/>
                                <w:sz w:val="21"/>
                                <w:szCs w:val="21"/>
                              </w:rPr>
                              <w:t>64,877人</w:t>
                            </w:r>
                            <w:r w:rsidR="00B10792" w:rsidRPr="009E346D">
                              <w:rPr>
                                <w:rFonts w:ascii="游ゴシック" w:eastAsia="游ゴシック" w:hAnsi="游ゴシック" w:cs="Times New Roman" w:hint="eastAsia"/>
                                <w:b/>
                                <w:sz w:val="21"/>
                                <w:szCs w:val="21"/>
                              </w:rPr>
                              <w:t xml:space="preserve">　</w:t>
                            </w:r>
                            <w:r w:rsidR="00B7452D" w:rsidRPr="009E346D">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w:t>
                            </w:r>
                            <w:r w:rsidR="00C75604">
                              <w:rPr>
                                <w:rFonts w:ascii="游ゴシック" w:eastAsia="游ゴシック" w:hAnsi="游ゴシック" w:cs="Times New Roman" w:hint="eastAsia"/>
                                <w:b/>
                                <w:sz w:val="21"/>
                                <w:szCs w:val="21"/>
                              </w:rPr>
                              <w:t xml:space="preserve">  </w:t>
                            </w:r>
                            <w:r w:rsidR="00B7452D" w:rsidRPr="009E346D">
                              <w:rPr>
                                <w:rFonts w:ascii="游ゴシック" w:eastAsia="游ゴシック" w:hAnsi="游ゴシック" w:cs="Times New Roman" w:hint="eastAsia"/>
                                <w:b/>
                                <w:sz w:val="21"/>
                                <w:szCs w:val="21"/>
                              </w:rPr>
                              <w:t xml:space="preserve"> </w:t>
                            </w:r>
                            <w:r w:rsidR="009F19EC">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1,065人</w:t>
                            </w:r>
                          </w:p>
                          <w:p w:rsidR="00B10792" w:rsidRPr="009E346D" w:rsidRDefault="00B10792" w:rsidP="009F19EC">
                            <w:pPr>
                              <w:spacing w:line="420" w:lineRule="exact"/>
                              <w:ind w:firstLineChars="200" w:firstLine="420"/>
                              <w:rPr>
                                <w:rFonts w:ascii="游ゴシック" w:eastAsia="游ゴシック" w:hAnsi="游ゴシック" w:cs="Times New Roman"/>
                                <w:b/>
                                <w:sz w:val="21"/>
                                <w:szCs w:val="21"/>
                              </w:rPr>
                            </w:pPr>
                            <w:r w:rsidRPr="009E346D">
                              <w:rPr>
                                <w:rFonts w:ascii="游ゴシック" w:eastAsia="游ゴシック" w:hAnsi="游ゴシック" w:cs="Times New Roman" w:hint="eastAsia"/>
                                <w:b/>
                                <w:sz w:val="21"/>
                                <w:szCs w:val="21"/>
                              </w:rPr>
                              <w:t xml:space="preserve">高齢化率　 </w:t>
                            </w:r>
                            <w:r w:rsidR="00CF4144">
                              <w:rPr>
                                <w:rFonts w:ascii="游ゴシック" w:eastAsia="游ゴシック" w:hAnsi="游ゴシック" w:cs="Times New Roman" w:hint="eastAsia"/>
                                <w:b/>
                                <w:sz w:val="21"/>
                                <w:szCs w:val="21"/>
                              </w:rPr>
                              <w:t xml:space="preserve">　　　</w:t>
                            </w:r>
                            <w:r w:rsidR="007E3E00">
                              <w:rPr>
                                <w:rFonts w:ascii="游ゴシック" w:eastAsia="游ゴシック" w:hAnsi="游ゴシック" w:cs="Times New Roman" w:hint="eastAsia"/>
                                <w:b/>
                                <w:sz w:val="21"/>
                                <w:szCs w:val="21"/>
                              </w:rPr>
                              <w:t xml:space="preserve"> </w:t>
                            </w:r>
                            <w:r w:rsidR="00CF4144">
                              <w:rPr>
                                <w:rFonts w:ascii="游ゴシック" w:eastAsia="游ゴシック" w:hAnsi="游ゴシック" w:cs="Times New Roman" w:hint="eastAsia"/>
                                <w:b/>
                                <w:sz w:val="21"/>
                                <w:szCs w:val="21"/>
                              </w:rPr>
                              <w:t xml:space="preserve">27.8％　　　</w:t>
                            </w:r>
                            <w:r w:rsidR="00C75604">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w:t>
                            </w:r>
                            <w:r w:rsidR="007E3E00">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44.8</w:t>
                            </w:r>
                            <w:r w:rsidRPr="009E346D">
                              <w:rPr>
                                <w:rFonts w:ascii="游ゴシック" w:eastAsia="游ゴシック" w:hAnsi="游ゴシック" w:cs="Times New Roman" w:hint="eastAsia"/>
                                <w:b/>
                                <w:sz w:val="21"/>
                                <w:szCs w:val="21"/>
                              </w:rPr>
                              <w:t>％</w:t>
                            </w:r>
                          </w:p>
                          <w:p w:rsidR="00B10792" w:rsidRPr="00FE3352" w:rsidRDefault="00B10792" w:rsidP="00B10792">
                            <w:pPr>
                              <w:spacing w:line="420" w:lineRule="exact"/>
                              <w:ind w:firstLineChars="100" w:firstLine="220"/>
                              <w:rPr>
                                <w:rFonts w:ascii="游ゴシック" w:eastAsia="游ゴシック" w:hAnsi="游ゴシック" w:cs="Times New Roman"/>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 o:spid="_x0000_s1033" type="#_x0000_t65" style="position:absolute;left:0;text-align:left;margin-left:15.95pt;margin-top:100.9pt;width:274.5pt;height:11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" adj="21600" fillcolor="window" strokecolor="#9bbb59" strokeweight="1.5pt">
                <v:textbox>
                  <w:txbxContent>
                    <w:p w:rsidR="00B10792" w:rsidRPr="009E346D" w:rsidRDefault="00B10792" w:rsidP="009F19EC">
                      <w:pPr>
                        <w:spacing w:line="300" w:lineRule="exact"/>
                        <w:ind w:leftChars="50" w:left="310" w:hangingChars="100" w:hanging="220"/>
                        <w:rPr>
                          <w:rFonts w:ascii="游ゴシック" w:eastAsia="游ゴシック" w:hAnsi="游ゴシック" w:cs="Times New Roman"/>
                          <w:b/>
                          <w:sz w:val="21"/>
                          <w:szCs w:val="21"/>
                        </w:rPr>
                      </w:pPr>
                      <w:r w:rsidRPr="00D34429">
                        <w:rPr>
                          <w:rFonts w:ascii="游ゴシック" w:eastAsia="游ゴシック" w:hAnsi="游ゴシック" w:cs="Times New Roman" w:hint="eastAsia"/>
                          <w:b/>
                          <w:color w:val="C00000"/>
                          <w:sz w:val="22"/>
                        </w:rPr>
                        <w:t>西谷の人口は今・・・</w:t>
                      </w:r>
                      <w:r w:rsidR="00E452CE" w:rsidRPr="009E346D">
                        <w:rPr>
                          <w:rFonts w:ascii="游ゴシック" w:eastAsia="游ゴシック" w:hAnsi="游ゴシック" w:cs="Times New Roman" w:hint="eastAsia"/>
                          <w:b/>
                          <w:sz w:val="21"/>
                          <w:szCs w:val="21"/>
                        </w:rPr>
                        <w:t>令和</w:t>
                      </w:r>
                      <w:r w:rsidR="00C26EDE">
                        <w:rPr>
                          <w:rFonts w:ascii="游ゴシック" w:eastAsia="游ゴシック" w:hAnsi="游ゴシック" w:cs="Times New Roman" w:hint="eastAsia"/>
                          <w:b/>
                          <w:sz w:val="21"/>
                          <w:szCs w:val="21"/>
                        </w:rPr>
                        <w:t>2</w:t>
                      </w:r>
                      <w:r w:rsidR="00E452CE" w:rsidRPr="009E346D">
                        <w:rPr>
                          <w:rFonts w:ascii="游ゴシック" w:eastAsia="游ゴシック" w:hAnsi="游ゴシック" w:cs="Times New Roman" w:hint="eastAsia"/>
                          <w:b/>
                          <w:sz w:val="21"/>
                          <w:szCs w:val="21"/>
                        </w:rPr>
                        <w:t>年</w:t>
                      </w:r>
                      <w:r w:rsidR="00406350">
                        <w:rPr>
                          <w:rFonts w:ascii="游ゴシック" w:eastAsia="游ゴシック" w:hAnsi="游ゴシック" w:cs="Times New Roman" w:hint="eastAsia"/>
                          <w:b/>
                          <w:sz w:val="21"/>
                          <w:szCs w:val="21"/>
                        </w:rPr>
                        <w:t>6月末</w:t>
                      </w:r>
                      <w:r w:rsidR="00744A7D">
                        <w:rPr>
                          <w:rFonts w:ascii="游ゴシック" w:eastAsia="游ゴシック" w:hAnsi="游ゴシック" w:cs="Times New Roman" w:hint="eastAsia"/>
                          <w:b/>
                          <w:sz w:val="21"/>
                          <w:szCs w:val="21"/>
                        </w:rPr>
                        <w:t>現在</w:t>
                      </w:r>
                      <w:bookmarkStart w:id="1" w:name="_GoBack"/>
                      <w:bookmarkEnd w:id="1"/>
                    </w:p>
                    <w:p w:rsidR="00B10792" w:rsidRPr="009E346D" w:rsidRDefault="00CF4144" w:rsidP="00CF4144">
                      <w:pPr>
                        <w:spacing w:line="420" w:lineRule="exact"/>
                        <w:rPr>
                          <w:rFonts w:ascii="游ゴシック" w:eastAsia="游ゴシック" w:hAnsi="游ゴシック" w:cs="Times New Roman"/>
                          <w:b/>
                          <w:sz w:val="21"/>
                          <w:szCs w:val="21"/>
                        </w:rPr>
                      </w:pPr>
                      <w:r>
                        <w:rPr>
                          <w:rFonts w:ascii="游ゴシック" w:eastAsia="游ゴシック" w:hAnsi="游ゴシック" w:cs="Times New Roman" w:hint="eastAsia"/>
                          <w:b/>
                          <w:sz w:val="21"/>
                          <w:szCs w:val="21"/>
                        </w:rPr>
                        <w:t xml:space="preserve">　　　　　　　　　</w:t>
                      </w:r>
                      <w:r w:rsidR="009F19EC">
                        <w:rPr>
                          <w:rFonts w:ascii="游ゴシック" w:eastAsia="游ゴシック" w:hAnsi="游ゴシック" w:cs="Times New Roman" w:hint="eastAsia"/>
                          <w:b/>
                          <w:sz w:val="21"/>
                          <w:szCs w:val="21"/>
                        </w:rPr>
                        <w:t xml:space="preserve">　</w:t>
                      </w:r>
                      <w:r>
                        <w:rPr>
                          <w:rFonts w:ascii="游ゴシック" w:eastAsia="游ゴシック" w:hAnsi="游ゴシック" w:cs="Times New Roman" w:hint="eastAsia"/>
                          <w:b/>
                          <w:sz w:val="21"/>
                          <w:szCs w:val="21"/>
                        </w:rPr>
                        <w:t>宝塚市</w:t>
                      </w:r>
                      <w:r w:rsidR="00A1360E">
                        <w:rPr>
                          <w:rFonts w:ascii="游ゴシック" w:eastAsia="游ゴシック" w:hAnsi="游ゴシック" w:cs="Times New Roman" w:hint="eastAsia"/>
                          <w:b/>
                          <w:sz w:val="21"/>
                          <w:szCs w:val="21"/>
                        </w:rPr>
                        <w:t xml:space="preserve">　　　　</w:t>
                      </w:r>
                      <w:r w:rsidR="00C75604">
                        <w:rPr>
                          <w:rFonts w:ascii="游ゴシック" w:eastAsia="游ゴシック" w:hAnsi="游ゴシック" w:cs="Times New Roman" w:hint="eastAsia"/>
                          <w:b/>
                          <w:sz w:val="21"/>
                          <w:szCs w:val="21"/>
                        </w:rPr>
                        <w:t xml:space="preserve">  </w:t>
                      </w:r>
                      <w:r w:rsidR="00740ADA">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西谷</w:t>
                      </w:r>
                    </w:p>
                    <w:p w:rsidR="00B10792" w:rsidRPr="009E346D" w:rsidRDefault="00C26EDE" w:rsidP="009F19EC">
                      <w:pPr>
                        <w:spacing w:line="420" w:lineRule="exact"/>
                        <w:ind w:firstLineChars="200" w:firstLine="420"/>
                        <w:rPr>
                          <w:rFonts w:ascii="游ゴシック" w:eastAsia="游ゴシック" w:hAnsi="游ゴシック" w:cs="Times New Roman"/>
                          <w:b/>
                          <w:sz w:val="21"/>
                          <w:szCs w:val="21"/>
                        </w:rPr>
                      </w:pPr>
                      <w:r>
                        <w:rPr>
                          <w:rFonts w:ascii="游ゴシック" w:eastAsia="游ゴシック" w:hAnsi="游ゴシック" w:cs="Times New Roman" w:hint="eastAsia"/>
                          <w:b/>
                          <w:sz w:val="21"/>
                          <w:szCs w:val="21"/>
                        </w:rPr>
                        <w:t xml:space="preserve">人口　　　　</w:t>
                      </w:r>
                      <w:r w:rsidR="00C75604">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w:t>
                      </w:r>
                      <w:r w:rsidR="00CF4144">
                        <w:rPr>
                          <w:rFonts w:ascii="游ゴシック" w:eastAsia="游ゴシック" w:hAnsi="游ゴシック" w:cs="Times New Roman" w:hint="eastAsia"/>
                          <w:b/>
                          <w:sz w:val="21"/>
                          <w:szCs w:val="21"/>
                        </w:rPr>
                        <w:t>233,579人</w:t>
                      </w:r>
                      <w:r w:rsidR="00A1360E">
                        <w:rPr>
                          <w:rFonts w:ascii="游ゴシック" w:eastAsia="游ゴシック" w:hAnsi="游ゴシック" w:cs="Times New Roman" w:hint="eastAsia"/>
                          <w:b/>
                          <w:sz w:val="21"/>
                          <w:szCs w:val="21"/>
                        </w:rPr>
                        <w:t xml:space="preserve">　　　</w:t>
                      </w:r>
                      <w:r w:rsidR="009F19EC">
                        <w:rPr>
                          <w:rFonts w:ascii="游ゴシック" w:eastAsia="游ゴシック" w:hAnsi="游ゴシック" w:cs="Times New Roman" w:hint="eastAsia"/>
                          <w:b/>
                          <w:sz w:val="21"/>
                          <w:szCs w:val="21"/>
                        </w:rPr>
                        <w:t xml:space="preserve"> </w:t>
                      </w:r>
                      <w:r w:rsidR="007E3E00">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2,377人</w:t>
                      </w:r>
                    </w:p>
                    <w:p w:rsidR="00B10792" w:rsidRPr="009E346D" w:rsidRDefault="00C26EDE" w:rsidP="009F19EC">
                      <w:pPr>
                        <w:spacing w:line="420" w:lineRule="exact"/>
                        <w:ind w:firstLineChars="200" w:firstLine="420"/>
                        <w:rPr>
                          <w:rFonts w:ascii="游ゴシック" w:eastAsia="游ゴシック" w:hAnsi="游ゴシック" w:cs="Times New Roman"/>
                          <w:b/>
                          <w:color w:val="FF0000"/>
                          <w:sz w:val="21"/>
                          <w:szCs w:val="21"/>
                        </w:rPr>
                      </w:pPr>
                      <w:r>
                        <w:rPr>
                          <w:rFonts w:ascii="游ゴシック" w:eastAsia="游ゴシック" w:hAnsi="游ゴシック" w:cs="Times New Roman" w:hint="eastAsia"/>
                          <w:b/>
                          <w:sz w:val="21"/>
                          <w:szCs w:val="21"/>
                        </w:rPr>
                        <w:t xml:space="preserve">６５歳以上　　</w:t>
                      </w:r>
                      <w:r w:rsidR="00C75604">
                        <w:rPr>
                          <w:rFonts w:ascii="游ゴシック" w:eastAsia="游ゴシック" w:hAnsi="游ゴシック" w:cs="Times New Roman" w:hint="eastAsia"/>
                          <w:b/>
                          <w:sz w:val="21"/>
                          <w:szCs w:val="21"/>
                        </w:rPr>
                        <w:t xml:space="preserve">  </w:t>
                      </w:r>
                      <w:r w:rsidR="00CF4144">
                        <w:rPr>
                          <w:rFonts w:ascii="游ゴシック" w:eastAsia="游ゴシック" w:hAnsi="游ゴシック" w:cs="Times New Roman" w:hint="eastAsia"/>
                          <w:b/>
                          <w:sz w:val="21"/>
                          <w:szCs w:val="21"/>
                        </w:rPr>
                        <w:t>64,877人</w:t>
                      </w:r>
                      <w:r w:rsidR="00B10792" w:rsidRPr="009E346D">
                        <w:rPr>
                          <w:rFonts w:ascii="游ゴシック" w:eastAsia="游ゴシック" w:hAnsi="游ゴシック" w:cs="Times New Roman" w:hint="eastAsia"/>
                          <w:b/>
                          <w:sz w:val="21"/>
                          <w:szCs w:val="21"/>
                        </w:rPr>
                        <w:t xml:space="preserve">　</w:t>
                      </w:r>
                      <w:r w:rsidR="00B7452D" w:rsidRPr="009E346D">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w:t>
                      </w:r>
                      <w:r w:rsidR="00C75604">
                        <w:rPr>
                          <w:rFonts w:ascii="游ゴシック" w:eastAsia="游ゴシック" w:hAnsi="游ゴシック" w:cs="Times New Roman" w:hint="eastAsia"/>
                          <w:b/>
                          <w:sz w:val="21"/>
                          <w:szCs w:val="21"/>
                        </w:rPr>
                        <w:t xml:space="preserve">  </w:t>
                      </w:r>
                      <w:r w:rsidR="00B7452D" w:rsidRPr="009E346D">
                        <w:rPr>
                          <w:rFonts w:ascii="游ゴシック" w:eastAsia="游ゴシック" w:hAnsi="游ゴシック" w:cs="Times New Roman" w:hint="eastAsia"/>
                          <w:b/>
                          <w:sz w:val="21"/>
                          <w:szCs w:val="21"/>
                        </w:rPr>
                        <w:t xml:space="preserve"> </w:t>
                      </w:r>
                      <w:r w:rsidR="009F19EC">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1,065人</w:t>
                      </w:r>
                    </w:p>
                    <w:p w:rsidR="00B10792" w:rsidRPr="009E346D" w:rsidRDefault="00B10792" w:rsidP="009F19EC">
                      <w:pPr>
                        <w:spacing w:line="420" w:lineRule="exact"/>
                        <w:ind w:firstLineChars="200" w:firstLine="420"/>
                        <w:rPr>
                          <w:rFonts w:ascii="游ゴシック" w:eastAsia="游ゴシック" w:hAnsi="游ゴシック" w:cs="Times New Roman"/>
                          <w:b/>
                          <w:sz w:val="21"/>
                          <w:szCs w:val="21"/>
                        </w:rPr>
                      </w:pPr>
                      <w:r w:rsidRPr="009E346D">
                        <w:rPr>
                          <w:rFonts w:ascii="游ゴシック" w:eastAsia="游ゴシック" w:hAnsi="游ゴシック" w:cs="Times New Roman" w:hint="eastAsia"/>
                          <w:b/>
                          <w:sz w:val="21"/>
                          <w:szCs w:val="21"/>
                        </w:rPr>
                        <w:t xml:space="preserve">高齢化率　 </w:t>
                      </w:r>
                      <w:r w:rsidR="00CF4144">
                        <w:rPr>
                          <w:rFonts w:ascii="游ゴシック" w:eastAsia="游ゴシック" w:hAnsi="游ゴシック" w:cs="Times New Roman" w:hint="eastAsia"/>
                          <w:b/>
                          <w:sz w:val="21"/>
                          <w:szCs w:val="21"/>
                        </w:rPr>
                        <w:t xml:space="preserve">　　　</w:t>
                      </w:r>
                      <w:r w:rsidR="007E3E00">
                        <w:rPr>
                          <w:rFonts w:ascii="游ゴシック" w:eastAsia="游ゴシック" w:hAnsi="游ゴシック" w:cs="Times New Roman" w:hint="eastAsia"/>
                          <w:b/>
                          <w:sz w:val="21"/>
                          <w:szCs w:val="21"/>
                        </w:rPr>
                        <w:t xml:space="preserve"> </w:t>
                      </w:r>
                      <w:r w:rsidR="00CF4144">
                        <w:rPr>
                          <w:rFonts w:ascii="游ゴシック" w:eastAsia="游ゴシック" w:hAnsi="游ゴシック" w:cs="Times New Roman" w:hint="eastAsia"/>
                          <w:b/>
                          <w:sz w:val="21"/>
                          <w:szCs w:val="21"/>
                        </w:rPr>
                        <w:t xml:space="preserve">27.8％　　　</w:t>
                      </w:r>
                      <w:r w:rsidR="00C75604">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 xml:space="preserve">  </w:t>
                      </w:r>
                      <w:r w:rsidR="007E3E00">
                        <w:rPr>
                          <w:rFonts w:ascii="游ゴシック" w:eastAsia="游ゴシック" w:hAnsi="游ゴシック" w:cs="Times New Roman" w:hint="eastAsia"/>
                          <w:b/>
                          <w:sz w:val="21"/>
                          <w:szCs w:val="21"/>
                        </w:rPr>
                        <w:t xml:space="preserve"> </w:t>
                      </w:r>
                      <w:r w:rsidR="00A1360E">
                        <w:rPr>
                          <w:rFonts w:ascii="游ゴシック" w:eastAsia="游ゴシック" w:hAnsi="游ゴシック" w:cs="Times New Roman" w:hint="eastAsia"/>
                          <w:b/>
                          <w:sz w:val="21"/>
                          <w:szCs w:val="21"/>
                        </w:rPr>
                        <w:t>44.8</w:t>
                      </w:r>
                      <w:r w:rsidRPr="009E346D">
                        <w:rPr>
                          <w:rFonts w:ascii="游ゴシック" w:eastAsia="游ゴシック" w:hAnsi="游ゴシック" w:cs="Times New Roman" w:hint="eastAsia"/>
                          <w:b/>
                          <w:sz w:val="21"/>
                          <w:szCs w:val="21"/>
                        </w:rPr>
                        <w:t>％</w:t>
                      </w:r>
                    </w:p>
                    <w:p w:rsidR="00B10792" w:rsidRPr="00FE3352" w:rsidRDefault="00B10792" w:rsidP="00B10792">
                      <w:pPr>
                        <w:spacing w:line="420" w:lineRule="exact"/>
                        <w:ind w:firstLineChars="100" w:firstLine="220"/>
                        <w:rPr>
                          <w:rFonts w:ascii="游ゴシック" w:eastAsia="游ゴシック" w:hAnsi="游ゴシック" w:cs="Times New Roman"/>
                          <w:b/>
                          <w:sz w:val="22"/>
                        </w:rPr>
                      </w:pPr>
                    </w:p>
                  </w:txbxContent>
                </v:textbox>
              </v:shape>
            </w:pict>
          </mc:Fallback>
        </mc:AlternateContent>
      </w:r>
      <w:r>
        <w:rPr>
          <w:rFonts w:ascii="Times New Roman" w:eastAsia="ＭＳ Ｐゴシック" w:hAnsi="Times New Roman" w:cs="Times New Roman"/>
          <w:noProof/>
          <w:color w:val="000000"/>
          <w:kern w:val="28"/>
          <w:sz w:val="22"/>
        </w:rPr>
        <mc:AlternateContent>
          <mc:Choice Requires="wps">
            <w:drawing>
              <wp:anchor distT="0" distB="0" distL="114300" distR="114300" simplePos="0" relativeHeight="251664896" behindDoc="0" locked="0" layoutInCell="1" allowOverlap="1" wp14:anchorId="7B44F3A8" wp14:editId="1F4467F3">
                <wp:simplePos x="0" y="0"/>
                <wp:positionH relativeFrom="column">
                  <wp:posOffset>3805555</wp:posOffset>
                </wp:positionH>
                <wp:positionV relativeFrom="paragraph">
                  <wp:posOffset>1273810</wp:posOffset>
                </wp:positionV>
                <wp:extent cx="2800985" cy="1423035"/>
                <wp:effectExtent l="0" t="0" r="18415" b="24765"/>
                <wp:wrapNone/>
                <wp:docPr id="14" name="テキスト ボックス 14"/>
                <wp:cNvGraphicFramePr/>
                <a:graphic xmlns:a="http://schemas.openxmlformats.org/drawingml/2006/main">
                  <a:graphicData uri="http://schemas.microsoft.com/office/word/2010/wordprocessingShape">
                    <wps:wsp>
                      <wps:cNvSpPr txBox="1"/>
                      <wps:spPr>
                        <a:xfrm>
                          <a:off x="0" y="0"/>
                          <a:ext cx="2800985" cy="1423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19EC" w:rsidRPr="009F19EC" w:rsidRDefault="009F19EC" w:rsidP="009F19EC">
                            <w:pPr>
                              <w:widowControl/>
                              <w:rPr>
                                <w:rFonts w:ascii="ＭＳ Ｐ明朝" w:eastAsia="ＭＳ Ｐ明朝" w:hAnsi="ＭＳ Ｐ明朝"/>
                                <w:b/>
                                <w:sz w:val="21"/>
                                <w:szCs w:val="24"/>
                              </w:rPr>
                            </w:pPr>
                            <w:r w:rsidRPr="009F19EC">
                              <w:rPr>
                                <w:rFonts w:ascii="ＭＳ Ｐ明朝" w:eastAsia="ＭＳ Ｐ明朝" w:hAnsi="ＭＳ Ｐ明朝" w:hint="eastAsia"/>
                                <w:b/>
                                <w:sz w:val="21"/>
                                <w:szCs w:val="24"/>
                              </w:rPr>
                              <w:t>☆西谷地区まちづくり協議会HP☆</w:t>
                            </w:r>
                          </w:p>
                          <w:p w:rsidR="009F19EC" w:rsidRPr="009F19EC" w:rsidRDefault="009F19EC" w:rsidP="009F19EC">
                            <w:pPr>
                              <w:widowControl/>
                              <w:rPr>
                                <w:rFonts w:ascii="ＭＳ Ｐ明朝" w:eastAsia="ＭＳ Ｐ明朝" w:hAnsi="ＭＳ Ｐ明朝"/>
                                <w:b/>
                                <w:sz w:val="20"/>
                                <w:szCs w:val="24"/>
                              </w:rPr>
                            </w:pPr>
                            <w:r w:rsidRPr="009F19EC">
                              <w:rPr>
                                <w:rFonts w:ascii="ＭＳ Ｐ明朝" w:eastAsia="ＭＳ Ｐ明朝" w:hAnsi="ＭＳ Ｐ明朝"/>
                                <w:b/>
                                <w:sz w:val="20"/>
                                <w:szCs w:val="24"/>
                              </w:rPr>
                              <w:t>https://takarazuka-community.jp/list/nishitani</w:t>
                            </w:r>
                          </w:p>
                          <w:p w:rsidR="009F19EC" w:rsidRPr="009F19EC" w:rsidRDefault="009F19EC" w:rsidP="009F19EC">
                            <w:pPr>
                              <w:widowControl/>
                              <w:rPr>
                                <w:rFonts w:ascii="ＭＳ Ｐ明朝" w:eastAsia="ＭＳ Ｐ明朝" w:hAnsi="ＭＳ Ｐ明朝" w:cs="Times New Roman"/>
                                <w:noProof/>
                                <w:color w:val="000000"/>
                                <w:kern w:val="28"/>
                                <w:sz w:val="20"/>
                              </w:rPr>
                            </w:pPr>
                            <w:r w:rsidRPr="009F19EC">
                              <w:rPr>
                                <w:rFonts w:ascii="ＭＳ Ｐ明朝" w:eastAsia="ＭＳ Ｐ明朝" w:hAnsi="ＭＳ Ｐ明朝" w:cs="Times New Roman" w:hint="eastAsia"/>
                                <w:noProof/>
                                <w:color w:val="000000"/>
                                <w:kern w:val="28"/>
                                <w:sz w:val="20"/>
                              </w:rPr>
                              <w:t>＊ブログのアクセスの仕方</w:t>
                            </w:r>
                          </w:p>
                          <w:p w:rsidR="009F19EC" w:rsidRPr="009F19EC" w:rsidRDefault="009F19EC" w:rsidP="009F19EC">
                            <w:pPr>
                              <w:pStyle w:val="a7"/>
                              <w:numPr>
                                <w:ilvl w:val="0"/>
                                <w:numId w:val="14"/>
                              </w:numPr>
                              <w:ind w:leftChars="0"/>
                              <w:rPr>
                                <w:rFonts w:ascii="ＭＳ Ｐ明朝" w:eastAsia="ＭＳ Ｐ明朝" w:hAnsi="ＭＳ Ｐ明朝" w:cs="Times New Roman"/>
                                <w:sz w:val="20"/>
                              </w:rPr>
                            </w:pPr>
                            <w:r w:rsidRPr="009F19EC">
                              <w:rPr>
                                <w:rFonts w:ascii="ＭＳ Ｐ明朝" w:eastAsia="ＭＳ Ｐ明朝" w:hAnsi="ＭＳ Ｐ明朝" w:cs="Times New Roman" w:hint="eastAsia"/>
                              </w:rPr>
                              <w:t>宝塚市トップページ画面右下「宝</w:t>
                            </w:r>
                            <w:r w:rsidRPr="009F19EC">
                              <w:rPr>
                                <w:rFonts w:ascii="ＭＳ Ｐ明朝" w:eastAsia="ＭＳ Ｐ明朝" w:hAnsi="ＭＳ Ｐ明朝" w:cs="Times New Roman" w:hint="eastAsia"/>
                                <w:sz w:val="20"/>
                              </w:rPr>
                              <w:t>塚市みんなのまちづくり協議会」クリック</w:t>
                            </w:r>
                          </w:p>
                          <w:p w:rsidR="009F19EC" w:rsidRPr="00C610C6" w:rsidRDefault="009F19EC" w:rsidP="009F19EC">
                            <w:pPr>
                              <w:numPr>
                                <w:ilvl w:val="0"/>
                                <w:numId w:val="14"/>
                              </w:numPr>
                              <w:rPr>
                                <w:rFonts w:ascii="ＭＳ Ｐ明朝" w:eastAsia="ＭＳ Ｐ明朝" w:hAnsi="ＭＳ Ｐ明朝" w:cs="Times New Roman"/>
                                <w:sz w:val="21"/>
                              </w:rPr>
                            </w:pPr>
                            <w:r w:rsidRPr="009F19EC">
                              <w:rPr>
                                <w:rFonts w:ascii="ＭＳ Ｐ明朝" w:eastAsia="ＭＳ Ｐ明朝" w:hAnsi="ＭＳ Ｐ明朝" w:cs="Times New Roman" w:hint="eastAsia"/>
                              </w:rPr>
                              <w:t>まちづくり協議会一覧の中にある「西谷」クリック</w:t>
                            </w:r>
                          </w:p>
                          <w:p w:rsidR="009F19EC" w:rsidRPr="00C610C6" w:rsidRDefault="009F19EC" w:rsidP="009F19EC">
                            <w:pPr>
                              <w:ind w:left="360"/>
                              <w:rPr>
                                <w:rFonts w:ascii="ＭＳ Ｐ明朝" w:eastAsia="ＭＳ Ｐ明朝" w:hAnsi="ＭＳ Ｐ明朝" w:cs="Times New Roman"/>
                                <w:sz w:val="21"/>
                              </w:rPr>
                            </w:pPr>
                          </w:p>
                          <w:p w:rsidR="009F19EC" w:rsidRPr="009F19EC" w:rsidRDefault="009F1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 o:spid="_x0000_s1034" type="#_x0000_t202" style="position:absolute;left:0;text-align:left;margin-left:299.65pt;margin-top:100.3pt;width:220.55pt;height:112.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" fillcolor="white [3201]" strokeweight=".5pt">
                <v:textbox>
                  <w:txbxContent>
                    <w:p w:rsidR="009F19EC" w:rsidRPr="009F19EC" w:rsidRDefault="009F19EC" w:rsidP="009F19EC">
                      <w:pPr>
                        <w:widowControl/>
                        <w:rPr>
                          <w:rFonts w:ascii="ＭＳ Ｐ明朝" w:eastAsia="ＭＳ Ｐ明朝" w:hAnsi="ＭＳ Ｐ明朝"/>
                          <w:b/>
                          <w:sz w:val="21"/>
                          <w:szCs w:val="24"/>
                        </w:rPr>
                      </w:pPr>
                      <w:r w:rsidRPr="009F19EC">
                        <w:rPr>
                          <w:rFonts w:ascii="ＭＳ Ｐ明朝" w:eastAsia="ＭＳ Ｐ明朝" w:hAnsi="ＭＳ Ｐ明朝" w:hint="eastAsia"/>
                          <w:b/>
                          <w:sz w:val="21"/>
                          <w:szCs w:val="24"/>
                        </w:rPr>
                        <w:t>☆西谷地区まちづくり協議会HP☆</w:t>
                      </w:r>
                    </w:p>
                    <w:p w:rsidR="009F19EC" w:rsidRPr="009F19EC" w:rsidRDefault="009F19EC" w:rsidP="009F19EC">
                      <w:pPr>
                        <w:widowControl/>
                        <w:rPr>
                          <w:rFonts w:ascii="ＭＳ Ｐ明朝" w:eastAsia="ＭＳ Ｐ明朝" w:hAnsi="ＭＳ Ｐ明朝"/>
                          <w:b/>
                          <w:sz w:val="20"/>
                          <w:szCs w:val="24"/>
                        </w:rPr>
                      </w:pPr>
                      <w:r w:rsidRPr="009F19EC">
                        <w:rPr>
                          <w:rFonts w:ascii="ＭＳ Ｐ明朝" w:eastAsia="ＭＳ Ｐ明朝" w:hAnsi="ＭＳ Ｐ明朝"/>
                          <w:b/>
                          <w:sz w:val="20"/>
                          <w:szCs w:val="24"/>
                        </w:rPr>
                        <w:t>https://takarazuka-community.jp/list/nishitani</w:t>
                      </w:r>
                    </w:p>
                    <w:p w:rsidR="009F19EC" w:rsidRPr="009F19EC" w:rsidRDefault="009F19EC" w:rsidP="009F19EC">
                      <w:pPr>
                        <w:widowControl/>
                        <w:rPr>
                          <w:rFonts w:ascii="ＭＳ Ｐ明朝" w:eastAsia="ＭＳ Ｐ明朝" w:hAnsi="ＭＳ Ｐ明朝" w:cs="Times New Roman"/>
                          <w:noProof/>
                          <w:color w:val="000000"/>
                          <w:kern w:val="28"/>
                          <w:sz w:val="20"/>
                        </w:rPr>
                      </w:pPr>
                      <w:r w:rsidRPr="009F19EC">
                        <w:rPr>
                          <w:rFonts w:ascii="ＭＳ Ｐ明朝" w:eastAsia="ＭＳ Ｐ明朝" w:hAnsi="ＭＳ Ｐ明朝" w:cs="Times New Roman" w:hint="eastAsia"/>
                          <w:noProof/>
                          <w:color w:val="000000"/>
                          <w:kern w:val="28"/>
                          <w:sz w:val="20"/>
                        </w:rPr>
                        <w:t>＊ブログのアクセスの仕方</w:t>
                      </w:r>
                    </w:p>
                    <w:p w:rsidR="009F19EC" w:rsidRPr="009F19EC" w:rsidRDefault="009F19EC" w:rsidP="009F19EC">
                      <w:pPr>
                        <w:pStyle w:val="a7"/>
                        <w:numPr>
                          <w:ilvl w:val="0"/>
                          <w:numId w:val="14"/>
                        </w:numPr>
                        <w:ind w:leftChars="0"/>
                        <w:rPr>
                          <w:rFonts w:ascii="ＭＳ Ｐ明朝" w:eastAsia="ＭＳ Ｐ明朝" w:hAnsi="ＭＳ Ｐ明朝" w:cs="Times New Roman"/>
                          <w:sz w:val="20"/>
                        </w:rPr>
                      </w:pPr>
                      <w:r w:rsidRPr="009F19EC">
                        <w:rPr>
                          <w:rFonts w:ascii="ＭＳ Ｐ明朝" w:eastAsia="ＭＳ Ｐ明朝" w:hAnsi="ＭＳ Ｐ明朝" w:cs="Times New Roman" w:hint="eastAsia"/>
                        </w:rPr>
                        <w:t>宝塚市トップページ画面右下「宝</w:t>
                      </w:r>
                      <w:r w:rsidRPr="009F19EC">
                        <w:rPr>
                          <w:rFonts w:ascii="ＭＳ Ｐ明朝" w:eastAsia="ＭＳ Ｐ明朝" w:hAnsi="ＭＳ Ｐ明朝" w:cs="Times New Roman" w:hint="eastAsia"/>
                          <w:sz w:val="20"/>
                        </w:rPr>
                        <w:t>塚市みんなのまちづくり協議会」クリック</w:t>
                      </w:r>
                    </w:p>
                    <w:p w:rsidR="009F19EC" w:rsidRPr="00C610C6" w:rsidRDefault="009F19EC" w:rsidP="009F19EC">
                      <w:pPr>
                        <w:numPr>
                          <w:ilvl w:val="0"/>
                          <w:numId w:val="14"/>
                        </w:numPr>
                        <w:rPr>
                          <w:rFonts w:ascii="ＭＳ Ｐ明朝" w:eastAsia="ＭＳ Ｐ明朝" w:hAnsi="ＭＳ Ｐ明朝" w:cs="Times New Roman"/>
                          <w:sz w:val="21"/>
                        </w:rPr>
                      </w:pPr>
                      <w:r w:rsidRPr="009F19EC">
                        <w:rPr>
                          <w:rFonts w:ascii="ＭＳ Ｐ明朝" w:eastAsia="ＭＳ Ｐ明朝" w:hAnsi="ＭＳ Ｐ明朝" w:cs="Times New Roman" w:hint="eastAsia"/>
                        </w:rPr>
                        <w:t>まちづくり協議会一覧の中にある「西谷」クリック</w:t>
                      </w:r>
                    </w:p>
                    <w:p w:rsidR="009F19EC" w:rsidRPr="00C610C6" w:rsidRDefault="009F19EC" w:rsidP="009F19EC">
                      <w:pPr>
                        <w:ind w:left="360"/>
                        <w:rPr>
                          <w:rFonts w:ascii="ＭＳ Ｐ明朝" w:eastAsia="ＭＳ Ｐ明朝" w:hAnsi="ＭＳ Ｐ明朝" w:cs="Times New Roman"/>
                          <w:sz w:val="21"/>
                        </w:rPr>
                      </w:pPr>
                    </w:p>
                    <w:p w:rsidR="009F19EC" w:rsidRPr="009F19EC" w:rsidRDefault="009F19EC"/>
                  </w:txbxContent>
                </v:textbox>
              </v:shape>
            </w:pict>
          </mc:Fallback>
        </mc:AlternateContent>
      </w:r>
      <w:r w:rsidR="00537C22">
        <w:rPr>
          <w:rFonts w:ascii="HGP創英角ﾎﾟｯﾌﾟ体" w:eastAsia="HGP創英角ﾎﾟｯﾌﾟ体" w:hAnsi="HGP創英角ﾎﾟｯﾌﾟ体" w:hint="eastAsia"/>
          <w:sz w:val="20"/>
        </w:rPr>
        <w:t xml:space="preserve">　    　</w:t>
      </w:r>
      <w:r w:rsidR="00AA5B2A">
        <w:rPr>
          <w:rFonts w:ascii="HGP創英角ﾎﾟｯﾌﾟ体" w:eastAsia="HGP創英角ﾎﾟｯﾌﾟ体" w:hAnsi="HGP創英角ﾎﾟｯﾌﾟ体" w:hint="eastAsia"/>
          <w:sz w:val="20"/>
        </w:rPr>
        <w:t xml:space="preserve">　</w:t>
      </w:r>
    </w:p>
    <w:p w:rsidR="00DA399D" w:rsidRDefault="00DA399D" w:rsidP="009742F4">
      <w:pPr>
        <w:rPr>
          <w:rFonts w:ascii="ＭＳ 明朝" w:eastAsia="ＭＳ 明朝" w:hAnsi="ＭＳ 明朝" w:cs="Times New Roman"/>
          <w:color w:val="00B050"/>
          <w:sz w:val="28"/>
          <w:szCs w:val="28"/>
        </w:rPr>
      </w:pPr>
    </w:p>
    <w:p w:rsidR="00DA399D" w:rsidRDefault="00DA399D" w:rsidP="009742F4">
      <w:pPr>
        <w:rPr>
          <w:rFonts w:ascii="ＭＳ 明朝" w:eastAsia="ＭＳ 明朝" w:hAnsi="ＭＳ 明朝" w:cs="Times New Roman"/>
          <w:color w:val="00B050"/>
          <w:sz w:val="28"/>
          <w:szCs w:val="28"/>
        </w:rPr>
      </w:pPr>
    </w:p>
    <w:p w:rsidR="00183D47" w:rsidRDefault="00183D47" w:rsidP="007B6E15">
      <w:pPr>
        <w:jc w:val="center"/>
        <w:rPr>
          <w:rFonts w:ascii="游ゴシック" w:eastAsia="游ゴシック" w:hAnsi="游ゴシック"/>
          <w:b/>
          <w:bCs/>
          <w:sz w:val="22"/>
        </w:rPr>
      </w:pPr>
    </w:p>
    <w:p w:rsidR="008E65AB" w:rsidRDefault="008E65AB" w:rsidP="007B6E15">
      <w:pPr>
        <w:jc w:val="center"/>
        <w:rPr>
          <w:rFonts w:ascii="游ゴシック" w:eastAsia="游ゴシック" w:hAnsi="游ゴシック"/>
          <w:b/>
          <w:bCs/>
          <w:sz w:val="22"/>
        </w:rPr>
      </w:pPr>
      <w:r>
        <w:rPr>
          <w:rFonts w:ascii="HGP創英角ﾎﾟｯﾌﾟ体" w:eastAsia="HGP創英角ﾎﾟｯﾌﾟ体" w:hAnsi="HGP創英角ﾎﾟｯﾌﾟ体" w:cs="Times New Roman" w:hint="eastAsia"/>
          <w:i/>
          <w:noProof/>
          <w:color w:val="00B050"/>
          <w:kern w:val="28"/>
          <w:sz w:val="24"/>
          <w:szCs w:val="24"/>
        </w:rPr>
        <w:lastRenderedPageBreak/>
        <mc:AlternateContent>
          <mc:Choice Requires="wps">
            <w:drawing>
              <wp:anchor distT="0" distB="0" distL="114300" distR="114300" simplePos="0" relativeHeight="251655680" behindDoc="0" locked="0" layoutInCell="1" allowOverlap="1" wp14:anchorId="7D73B24C" wp14:editId="5A8C0A24">
                <wp:simplePos x="0" y="0"/>
                <wp:positionH relativeFrom="column">
                  <wp:posOffset>181141</wp:posOffset>
                </wp:positionH>
                <wp:positionV relativeFrom="paragraph">
                  <wp:posOffset>29845</wp:posOffset>
                </wp:positionV>
                <wp:extent cx="6327775" cy="2766695"/>
                <wp:effectExtent l="0" t="0" r="15875" b="14605"/>
                <wp:wrapNone/>
                <wp:docPr id="25" name="角丸四角形 25"/>
                <wp:cNvGraphicFramePr/>
                <a:graphic xmlns:a="http://schemas.openxmlformats.org/drawingml/2006/main">
                  <a:graphicData uri="http://schemas.microsoft.com/office/word/2010/wordprocessingShape">
                    <wps:wsp>
                      <wps:cNvSpPr/>
                      <wps:spPr>
                        <a:xfrm>
                          <a:off x="0" y="0"/>
                          <a:ext cx="6327775" cy="2766695"/>
                        </a:xfrm>
                        <a:prstGeom prst="roundRect">
                          <a:avLst>
                            <a:gd name="adj" fmla="val 12146"/>
                          </a:avLst>
                        </a:prstGeom>
                        <a:ln/>
                      </wps:spPr>
                      <wps:style>
                        <a:lnRef idx="2">
                          <a:schemeClr val="accent4"/>
                        </a:lnRef>
                        <a:fillRef idx="1">
                          <a:schemeClr val="lt1"/>
                        </a:fillRef>
                        <a:effectRef idx="0">
                          <a:schemeClr val="accent4"/>
                        </a:effectRef>
                        <a:fontRef idx="minor">
                          <a:schemeClr val="dk1"/>
                        </a:fontRef>
                      </wps:style>
                      <wps:txbx>
                        <w:txbxContent>
                          <w:p w:rsidR="001133DF" w:rsidRPr="00171A3E" w:rsidRDefault="001133DF" w:rsidP="001133DF">
                            <w:pPr>
                              <w:pStyle w:val="af0"/>
                              <w:rPr>
                                <w:rFonts w:ascii="游ゴシック" w:eastAsia="游ゴシック" w:hAnsi="游ゴシック"/>
                              </w:rPr>
                            </w:pPr>
                            <w:r w:rsidRPr="00173AFD">
                              <w:rPr>
                                <w:rFonts w:ascii="ＭＳ Ｐ明朝" w:eastAsia="ＭＳ Ｐ明朝" w:hAnsi="ＭＳ Ｐ明朝" w:cs="Times New Roman" w:hint="eastAsia"/>
                                <w:i/>
                                <w:color w:val="0070C0"/>
                                <w:kern w:val="28"/>
                                <w:sz w:val="32"/>
                                <w:szCs w:val="32"/>
                              </w:rPr>
                              <w:t>☆</w:t>
                            </w:r>
                            <w:r>
                              <w:rPr>
                                <w:rFonts w:ascii="HGP創英角ﾎﾟｯﾌﾟ体" w:eastAsia="HGP創英角ﾎﾟｯﾌﾟ体" w:hAnsi="HGP創英角ﾎﾟｯﾌﾟ体" w:cs="Times New Roman" w:hint="eastAsia"/>
                                <w:i/>
                                <w:color w:val="1F497D" w:themeColor="text2"/>
                                <w:kern w:val="28"/>
                                <w:sz w:val="32"/>
                                <w:szCs w:val="32"/>
                              </w:rPr>
                              <w:t>活躍する西谷の星</w:t>
                            </w:r>
                            <w:r w:rsidRPr="00173AFD">
                              <w:rPr>
                                <w:rFonts w:ascii="ＭＳ Ｐ明朝" w:eastAsia="ＭＳ Ｐ明朝" w:hAnsi="ＭＳ Ｐ明朝" w:cs="Times New Roman" w:hint="eastAsia"/>
                                <w:i/>
                                <w:color w:val="0070C0"/>
                                <w:kern w:val="28"/>
                                <w:sz w:val="32"/>
                                <w:szCs w:val="32"/>
                              </w:rPr>
                              <w:t>☆</w:t>
                            </w:r>
                            <w:r>
                              <w:rPr>
                                <w:rFonts w:ascii="ＭＳ Ｐ明朝" w:eastAsia="ＭＳ Ｐ明朝" w:hAnsi="ＭＳ Ｐ明朝" w:cs="Times New Roman" w:hint="eastAsia"/>
                                <w:i/>
                                <w:color w:val="0070C0"/>
                                <w:kern w:val="28"/>
                                <w:sz w:val="32"/>
                                <w:szCs w:val="32"/>
                              </w:rPr>
                              <w:t xml:space="preserve">　</w:t>
                            </w:r>
                            <w:r w:rsidR="008503CF">
                              <w:rPr>
                                <w:rFonts w:ascii="ＭＳ Ｐ明朝" w:eastAsia="ＭＳ Ｐ明朝" w:hAnsi="ＭＳ Ｐ明朝" w:cs="Times New Roman" w:hint="eastAsia"/>
                                <w:i/>
                                <w:color w:val="0070C0"/>
                                <w:kern w:val="28"/>
                                <w:sz w:val="32"/>
                                <w:szCs w:val="32"/>
                              </w:rPr>
                              <w:t xml:space="preserve">　</w:t>
                            </w:r>
                            <w:r w:rsidR="008503CF" w:rsidRPr="008503CF">
                              <w:rPr>
                                <w:rFonts w:ascii="游ゴシック" w:eastAsia="游ゴシック" w:hAnsi="游ゴシック" w:cs="Times New Roman" w:hint="eastAsia"/>
                                <w:b/>
                                <w:kern w:val="28"/>
                                <w:sz w:val="24"/>
                                <w:szCs w:val="32"/>
                              </w:rPr>
                              <w:t>逆境に負けない！</w:t>
                            </w:r>
                            <w:r w:rsidR="00C74285" w:rsidRPr="008503CF">
                              <w:rPr>
                                <w:rFonts w:ascii="ＭＳ Ｐ明朝" w:eastAsia="ＭＳ Ｐ明朝" w:hAnsi="ＭＳ Ｐ明朝" w:cs="Times New Roman" w:hint="eastAsia"/>
                                <w:i/>
                                <w:color w:val="0070C0"/>
                                <w:kern w:val="28"/>
                                <w:sz w:val="28"/>
                                <w:szCs w:val="32"/>
                              </w:rPr>
                              <w:t xml:space="preserve">　</w:t>
                            </w:r>
                            <w:r w:rsidR="008503CF">
                              <w:rPr>
                                <w:rFonts w:ascii="ＭＳ Ｐ明朝" w:eastAsia="ＭＳ Ｐ明朝" w:hAnsi="ＭＳ Ｐ明朝" w:cs="Times New Roman" w:hint="eastAsia"/>
                                <w:i/>
                                <w:color w:val="0070C0"/>
                                <w:kern w:val="28"/>
                                <w:sz w:val="28"/>
                                <w:szCs w:val="32"/>
                              </w:rPr>
                              <w:t xml:space="preserve">　</w:t>
                            </w:r>
                            <w:r w:rsidR="00C74285" w:rsidRPr="008503CF">
                              <w:rPr>
                                <w:rFonts w:ascii="游ゴシック" w:eastAsia="游ゴシック" w:hAnsi="游ゴシック" w:cs="Times New Roman" w:hint="eastAsia"/>
                                <w:b/>
                                <w:kern w:val="28"/>
                                <w:szCs w:val="32"/>
                              </w:rPr>
                              <w:t>岡本　豪　君</w:t>
                            </w:r>
                            <w:r w:rsidR="00C74285" w:rsidRPr="00171A3E">
                              <w:rPr>
                                <w:rFonts w:ascii="游ゴシック" w:eastAsia="游ゴシック" w:hAnsi="游ゴシック" w:cs="Times New Roman" w:hint="eastAsia"/>
                                <w:kern w:val="28"/>
                                <w:sz w:val="24"/>
                                <w:szCs w:val="32"/>
                              </w:rPr>
                              <w:t xml:space="preserve">　</w:t>
                            </w:r>
                            <w:r w:rsidR="00C74285" w:rsidRPr="008503CF">
                              <w:rPr>
                                <w:rFonts w:ascii="游ゴシック" w:eastAsia="游ゴシック" w:hAnsi="游ゴシック" w:cs="Times New Roman" w:hint="eastAsia"/>
                                <w:b/>
                                <w:kern w:val="28"/>
                                <w:sz w:val="20"/>
                                <w:szCs w:val="32"/>
                              </w:rPr>
                              <w:t>高校3年生</w:t>
                            </w:r>
                            <w:r w:rsidR="00171A3E" w:rsidRPr="008503CF">
                              <w:rPr>
                                <w:rFonts w:ascii="游ゴシック" w:eastAsia="游ゴシック" w:hAnsi="游ゴシック" w:cs="Times New Roman" w:hint="eastAsia"/>
                                <w:b/>
                                <w:kern w:val="28"/>
                                <w:sz w:val="20"/>
                                <w:szCs w:val="32"/>
                              </w:rPr>
                              <w:t>（大原野）</w:t>
                            </w:r>
                          </w:p>
                          <w:p w:rsidR="00171A3E" w:rsidRPr="000D7C82" w:rsidRDefault="009E628B" w:rsidP="006C3602">
                            <w:pPr>
                              <w:ind w:leftChars="1300" w:left="2340" w:firstLineChars="100" w:firstLine="20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甲子園で野球がしたかった、これが隠しきれない本音です。</w:t>
                            </w:r>
                          </w:p>
                          <w:p w:rsidR="00FD7FE4" w:rsidRDefault="009E628B" w:rsidP="00744A7D">
                            <w:pPr>
                              <w:ind w:leftChars="1300" w:left="234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西谷ラビッツで野球を始めて、報徳のユニフォームを着て甲子園に出る事を夢として設定していました。目標が無くなるということは、</w:t>
                            </w:r>
                          </w:p>
                          <w:p w:rsidR="00FD7FE4" w:rsidRDefault="009E628B" w:rsidP="00744A7D">
                            <w:pPr>
                              <w:ind w:leftChars="1300" w:left="234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非常に辛いことです。自分ではどうしようもなく、</w:t>
                            </w:r>
                          </w:p>
                          <w:p w:rsidR="00FD7FE4" w:rsidRDefault="009E628B" w:rsidP="00744A7D">
                            <w:pPr>
                              <w:ind w:leftChars="1300" w:left="234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やるせない気持ちが募りました。</w:t>
                            </w:r>
                          </w:p>
                          <w:p w:rsidR="00FD7FE4" w:rsidRDefault="009E628B" w:rsidP="00FD7FE4">
                            <w:pPr>
                              <w:ind w:leftChars="1300" w:left="2340" w:firstLineChars="100" w:firstLine="20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しかし、コロナで思ったように野球ができない事で</w:t>
                            </w:r>
                          </w:p>
                          <w:p w:rsidR="00FD7FE4" w:rsidRDefault="009E628B" w:rsidP="000D7C82">
                            <w:pPr>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今までよりも仲間の大切さを感じることができました。こんな逆境には負けない！</w:t>
                            </w:r>
                          </w:p>
                          <w:p w:rsidR="00FD7FE4" w:rsidRDefault="009E628B" w:rsidP="00FD7FE4">
                            <w:pPr>
                              <w:ind w:firstLineChars="100" w:firstLine="20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兵庫県大会を開催していただけることに感謝し、今こそチームを一つにして、</w:t>
                            </w:r>
                          </w:p>
                          <w:p w:rsidR="009E628B" w:rsidRPr="000D7C82" w:rsidRDefault="009E628B" w:rsidP="000D7C82">
                            <w:pPr>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お世話になった方々への恩返しをしたいと思います！</w:t>
                            </w:r>
                          </w:p>
                          <w:p w:rsidR="0004152F" w:rsidRPr="009E628B" w:rsidRDefault="0004152F" w:rsidP="001133DF">
                            <w:pPr>
                              <w:widowControl/>
                              <w:jc w:val="left"/>
                              <w:rPr>
                                <w:rFonts w:ascii="ＭＳ Ｐ明朝" w:eastAsia="ＭＳ Ｐ明朝" w:hAnsi="ＭＳ Ｐ明朝" w:cs="ＭＳ Ｐゴシック"/>
                                <w:kern w:val="0"/>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5" style="position:absolute;left:0;text-align:left;margin-left:14.25pt;margin-top:2.35pt;width:498.25pt;height:21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" fillcolor="white [3201]" strokecolor="#8064a2 [3207]" strokeweight="2pt">
                <v:textbox>
                  <w:txbxContent>
                    <w:p w:rsidR="001133DF" w:rsidRPr="00171A3E" w:rsidRDefault="001133DF" w:rsidP="001133DF">
                      <w:pPr>
                        <w:pStyle w:val="af0"/>
                        <w:rPr>
                          <w:rFonts w:ascii="游ゴシック" w:eastAsia="游ゴシック" w:hAnsi="游ゴシック"/>
                        </w:rPr>
                      </w:pPr>
                      <w:r w:rsidRPr="00173AFD">
                        <w:rPr>
                          <w:rFonts w:ascii="ＭＳ Ｐ明朝" w:eastAsia="ＭＳ Ｐ明朝" w:hAnsi="ＭＳ Ｐ明朝" w:cs="Times New Roman" w:hint="eastAsia"/>
                          <w:i/>
                          <w:color w:val="0070C0"/>
                          <w:kern w:val="28"/>
                          <w:sz w:val="32"/>
                          <w:szCs w:val="32"/>
                        </w:rPr>
                        <w:t>☆</w:t>
                      </w:r>
                      <w:r>
                        <w:rPr>
                          <w:rFonts w:ascii="HGP創英角ﾎﾟｯﾌﾟ体" w:eastAsia="HGP創英角ﾎﾟｯﾌﾟ体" w:hAnsi="HGP創英角ﾎﾟｯﾌﾟ体" w:cs="Times New Roman" w:hint="eastAsia"/>
                          <w:i/>
                          <w:color w:val="1F497D" w:themeColor="text2"/>
                          <w:kern w:val="28"/>
                          <w:sz w:val="32"/>
                          <w:szCs w:val="32"/>
                        </w:rPr>
                        <w:t>活躍する西谷の星</w:t>
                      </w:r>
                      <w:r w:rsidRPr="00173AFD">
                        <w:rPr>
                          <w:rFonts w:ascii="ＭＳ Ｐ明朝" w:eastAsia="ＭＳ Ｐ明朝" w:hAnsi="ＭＳ Ｐ明朝" w:cs="Times New Roman" w:hint="eastAsia"/>
                          <w:i/>
                          <w:color w:val="0070C0"/>
                          <w:kern w:val="28"/>
                          <w:sz w:val="32"/>
                          <w:szCs w:val="32"/>
                        </w:rPr>
                        <w:t>☆</w:t>
                      </w:r>
                      <w:r>
                        <w:rPr>
                          <w:rFonts w:ascii="ＭＳ Ｐ明朝" w:eastAsia="ＭＳ Ｐ明朝" w:hAnsi="ＭＳ Ｐ明朝" w:cs="Times New Roman" w:hint="eastAsia"/>
                          <w:i/>
                          <w:color w:val="0070C0"/>
                          <w:kern w:val="28"/>
                          <w:sz w:val="32"/>
                          <w:szCs w:val="32"/>
                        </w:rPr>
                        <w:t xml:space="preserve">　</w:t>
                      </w:r>
                      <w:r w:rsidR="008503CF">
                        <w:rPr>
                          <w:rFonts w:ascii="ＭＳ Ｐ明朝" w:eastAsia="ＭＳ Ｐ明朝" w:hAnsi="ＭＳ Ｐ明朝" w:cs="Times New Roman" w:hint="eastAsia"/>
                          <w:i/>
                          <w:color w:val="0070C0"/>
                          <w:kern w:val="28"/>
                          <w:sz w:val="32"/>
                          <w:szCs w:val="32"/>
                        </w:rPr>
                        <w:t xml:space="preserve">　</w:t>
                      </w:r>
                      <w:r w:rsidR="008503CF" w:rsidRPr="008503CF">
                        <w:rPr>
                          <w:rFonts w:ascii="游ゴシック" w:eastAsia="游ゴシック" w:hAnsi="游ゴシック" w:cs="Times New Roman" w:hint="eastAsia"/>
                          <w:b/>
                          <w:kern w:val="28"/>
                          <w:sz w:val="24"/>
                          <w:szCs w:val="32"/>
                        </w:rPr>
                        <w:t>逆境に負けない！</w:t>
                      </w:r>
                      <w:r w:rsidR="00C74285" w:rsidRPr="008503CF">
                        <w:rPr>
                          <w:rFonts w:ascii="ＭＳ Ｐ明朝" w:eastAsia="ＭＳ Ｐ明朝" w:hAnsi="ＭＳ Ｐ明朝" w:cs="Times New Roman" w:hint="eastAsia"/>
                          <w:i/>
                          <w:color w:val="0070C0"/>
                          <w:kern w:val="28"/>
                          <w:sz w:val="28"/>
                          <w:szCs w:val="32"/>
                        </w:rPr>
                        <w:t xml:space="preserve">　</w:t>
                      </w:r>
                      <w:r w:rsidR="008503CF">
                        <w:rPr>
                          <w:rFonts w:ascii="ＭＳ Ｐ明朝" w:eastAsia="ＭＳ Ｐ明朝" w:hAnsi="ＭＳ Ｐ明朝" w:cs="Times New Roman" w:hint="eastAsia"/>
                          <w:i/>
                          <w:color w:val="0070C0"/>
                          <w:kern w:val="28"/>
                          <w:sz w:val="28"/>
                          <w:szCs w:val="32"/>
                        </w:rPr>
                        <w:t xml:space="preserve">　</w:t>
                      </w:r>
                      <w:r w:rsidR="00C74285" w:rsidRPr="008503CF">
                        <w:rPr>
                          <w:rFonts w:ascii="游ゴシック" w:eastAsia="游ゴシック" w:hAnsi="游ゴシック" w:cs="Times New Roman" w:hint="eastAsia"/>
                          <w:b/>
                          <w:kern w:val="28"/>
                          <w:szCs w:val="32"/>
                        </w:rPr>
                        <w:t>岡本　豪　君</w:t>
                      </w:r>
                      <w:r w:rsidR="00C74285" w:rsidRPr="00171A3E">
                        <w:rPr>
                          <w:rFonts w:ascii="游ゴシック" w:eastAsia="游ゴシック" w:hAnsi="游ゴシック" w:cs="Times New Roman" w:hint="eastAsia"/>
                          <w:kern w:val="28"/>
                          <w:sz w:val="24"/>
                          <w:szCs w:val="32"/>
                        </w:rPr>
                        <w:t xml:space="preserve">　</w:t>
                      </w:r>
                      <w:r w:rsidR="00C74285" w:rsidRPr="008503CF">
                        <w:rPr>
                          <w:rFonts w:ascii="游ゴシック" w:eastAsia="游ゴシック" w:hAnsi="游ゴシック" w:cs="Times New Roman" w:hint="eastAsia"/>
                          <w:b/>
                          <w:kern w:val="28"/>
                          <w:sz w:val="20"/>
                          <w:szCs w:val="32"/>
                        </w:rPr>
                        <w:t>高校3年生</w:t>
                      </w:r>
                      <w:r w:rsidR="00171A3E" w:rsidRPr="008503CF">
                        <w:rPr>
                          <w:rFonts w:ascii="游ゴシック" w:eastAsia="游ゴシック" w:hAnsi="游ゴシック" w:cs="Times New Roman" w:hint="eastAsia"/>
                          <w:b/>
                          <w:kern w:val="28"/>
                          <w:sz w:val="20"/>
                          <w:szCs w:val="32"/>
                        </w:rPr>
                        <w:t>（大原野）</w:t>
                      </w:r>
                    </w:p>
                    <w:p w:rsidR="00171A3E" w:rsidRPr="000D7C82" w:rsidRDefault="009E628B" w:rsidP="006C3602">
                      <w:pPr>
                        <w:ind w:leftChars="1300" w:left="2340" w:firstLineChars="100" w:firstLine="20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甲子園で野球がしたかった、これが隠しきれない本音です。</w:t>
                      </w:r>
                    </w:p>
                    <w:p w:rsidR="00FD7FE4" w:rsidRDefault="009E628B" w:rsidP="00744A7D">
                      <w:pPr>
                        <w:ind w:leftChars="1300" w:left="234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西谷ラビッツで野球を始めて、報徳のユニフォームを着て甲子園に出る事を夢として設定していました。目標が無くなるということは、</w:t>
                      </w:r>
                    </w:p>
                    <w:p w:rsidR="00FD7FE4" w:rsidRDefault="009E628B" w:rsidP="00744A7D">
                      <w:pPr>
                        <w:ind w:leftChars="1300" w:left="234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非常に辛いことです。自分ではどうしようもなく、</w:t>
                      </w:r>
                    </w:p>
                    <w:p w:rsidR="00FD7FE4" w:rsidRDefault="009E628B" w:rsidP="00744A7D">
                      <w:pPr>
                        <w:ind w:leftChars="1300" w:left="234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やるせない気持ちが募りました。</w:t>
                      </w:r>
                    </w:p>
                    <w:p w:rsidR="00FD7FE4" w:rsidRDefault="009E628B" w:rsidP="00FD7FE4">
                      <w:pPr>
                        <w:ind w:leftChars="1300" w:left="2340" w:firstLineChars="100" w:firstLine="20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しかし、コロナで思ったように野球ができない事で</w:t>
                      </w:r>
                    </w:p>
                    <w:p w:rsidR="00FD7FE4" w:rsidRDefault="009E628B" w:rsidP="000D7C82">
                      <w:pPr>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今までよりも仲間の大切さを感じることができました。こんな逆境には負けない！</w:t>
                      </w:r>
                    </w:p>
                    <w:p w:rsidR="00FD7FE4" w:rsidRDefault="009E628B" w:rsidP="00FD7FE4">
                      <w:pPr>
                        <w:ind w:firstLineChars="100" w:firstLine="200"/>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兵庫県大会を開催していただけることに感謝し、今こそチームを一つにして、</w:t>
                      </w:r>
                    </w:p>
                    <w:p w:rsidR="009E628B" w:rsidRPr="000D7C82" w:rsidRDefault="009E628B" w:rsidP="000D7C82">
                      <w:pPr>
                        <w:jc w:val="left"/>
                        <w:rPr>
                          <w:rFonts w:ascii="游ゴシック" w:eastAsia="游ゴシック" w:hAnsi="游ゴシック" w:cs="Courier New"/>
                          <w:sz w:val="20"/>
                          <w:szCs w:val="21"/>
                        </w:rPr>
                      </w:pPr>
                      <w:r w:rsidRPr="000D7C82">
                        <w:rPr>
                          <w:rFonts w:ascii="游ゴシック" w:eastAsia="游ゴシック" w:hAnsi="游ゴシック" w:cs="Courier New" w:hint="eastAsia"/>
                          <w:sz w:val="20"/>
                          <w:szCs w:val="21"/>
                        </w:rPr>
                        <w:t>お世話になった方々への恩返しをしたいと思います！</w:t>
                      </w:r>
                    </w:p>
                    <w:p w:rsidR="0004152F" w:rsidRPr="009E628B" w:rsidRDefault="0004152F" w:rsidP="001133DF">
                      <w:pPr>
                        <w:widowControl/>
                        <w:jc w:val="left"/>
                        <w:rPr>
                          <w:rFonts w:ascii="ＭＳ Ｐ明朝" w:eastAsia="ＭＳ Ｐ明朝" w:hAnsi="ＭＳ Ｐ明朝" w:cs="ＭＳ Ｐゴシック"/>
                          <w:kern w:val="0"/>
                          <w:sz w:val="21"/>
                          <w:szCs w:val="21"/>
                        </w:rPr>
                      </w:pPr>
                    </w:p>
                  </w:txbxContent>
                </v:textbox>
              </v:roundrect>
            </w:pict>
          </mc:Fallback>
        </mc:AlternateContent>
      </w:r>
    </w:p>
    <w:p w:rsidR="00A1626E" w:rsidRDefault="00FD7FE4" w:rsidP="007B6E15">
      <w:pPr>
        <w:jc w:val="center"/>
        <w:rPr>
          <w:rFonts w:ascii="游ゴシック" w:eastAsia="游ゴシック" w:hAnsi="游ゴシック"/>
          <w:b/>
          <w:bCs/>
          <w:sz w:val="22"/>
        </w:rPr>
      </w:pPr>
      <w:r>
        <w:rPr>
          <w:rFonts w:ascii="游ゴシック" w:eastAsia="游ゴシック" w:hAnsi="游ゴシック"/>
          <w:b/>
          <w:bCs/>
          <w:noProof/>
          <w:sz w:val="22"/>
        </w:rPr>
        <w:drawing>
          <wp:anchor distT="0" distB="0" distL="114300" distR="114300" simplePos="0" relativeHeight="251659776" behindDoc="0" locked="0" layoutInCell="1" allowOverlap="1" wp14:anchorId="2959B27D" wp14:editId="71212EB0">
            <wp:simplePos x="0" y="0"/>
            <wp:positionH relativeFrom="column">
              <wp:posOffset>451485</wp:posOffset>
            </wp:positionH>
            <wp:positionV relativeFrom="paragraph">
              <wp:posOffset>159164</wp:posOffset>
            </wp:positionV>
            <wp:extent cx="1292225" cy="137668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岡本豪君②_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2225" cy="1376680"/>
                    </a:xfrm>
                    <a:prstGeom prst="rect">
                      <a:avLst/>
                    </a:prstGeom>
                  </pic:spPr>
                </pic:pic>
              </a:graphicData>
            </a:graphic>
            <wp14:sizeRelH relativeFrom="page">
              <wp14:pctWidth>0</wp14:pctWidth>
            </wp14:sizeRelH>
            <wp14:sizeRelV relativeFrom="page">
              <wp14:pctHeight>0</wp14:pctHeight>
            </wp14:sizeRelV>
          </wp:anchor>
        </w:drawing>
      </w:r>
    </w:p>
    <w:p w:rsidR="00A1626E" w:rsidRDefault="00A1626E" w:rsidP="007B6E15">
      <w:pPr>
        <w:jc w:val="center"/>
        <w:rPr>
          <w:rFonts w:ascii="游ゴシック" w:eastAsia="游ゴシック" w:hAnsi="游ゴシック"/>
          <w:b/>
          <w:bCs/>
          <w:sz w:val="22"/>
        </w:rPr>
      </w:pPr>
    </w:p>
    <w:p w:rsidR="00A1626E" w:rsidRDefault="00F74B0E" w:rsidP="007B6E15">
      <w:pPr>
        <w:jc w:val="center"/>
        <w:rPr>
          <w:rFonts w:ascii="游ゴシック" w:eastAsia="游ゴシック" w:hAnsi="游ゴシック"/>
          <w:b/>
          <w:bCs/>
          <w:sz w:val="22"/>
        </w:rPr>
      </w:pPr>
      <w:r>
        <w:rPr>
          <w:b/>
          <w:noProof/>
        </w:rPr>
        <w:drawing>
          <wp:anchor distT="0" distB="0" distL="114300" distR="114300" simplePos="0" relativeHeight="251663872" behindDoc="0" locked="0" layoutInCell="1" allowOverlap="1" wp14:anchorId="1A40C626" wp14:editId="41FE5D79">
            <wp:simplePos x="0" y="0"/>
            <wp:positionH relativeFrom="column">
              <wp:posOffset>5182235</wp:posOffset>
            </wp:positionH>
            <wp:positionV relativeFrom="paragraph">
              <wp:posOffset>3810</wp:posOffset>
            </wp:positionV>
            <wp:extent cx="1247140" cy="12471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岡本豪君③.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7140" cy="1247140"/>
                    </a:xfrm>
                    <a:prstGeom prst="rect">
                      <a:avLst/>
                    </a:prstGeom>
                  </pic:spPr>
                </pic:pic>
              </a:graphicData>
            </a:graphic>
            <wp14:sizeRelH relativeFrom="page">
              <wp14:pctWidth>0</wp14:pctWidth>
            </wp14:sizeRelH>
            <wp14:sizeRelV relativeFrom="page">
              <wp14:pctHeight>0</wp14:pctHeight>
            </wp14:sizeRelV>
          </wp:anchor>
        </w:drawing>
      </w:r>
    </w:p>
    <w:p w:rsidR="00A1626E" w:rsidRDefault="00A1626E" w:rsidP="007B6E15">
      <w:pPr>
        <w:jc w:val="center"/>
        <w:rPr>
          <w:rFonts w:ascii="游ゴシック" w:eastAsia="游ゴシック" w:hAnsi="游ゴシック"/>
          <w:b/>
          <w:bCs/>
          <w:sz w:val="22"/>
        </w:rPr>
      </w:pPr>
    </w:p>
    <w:p w:rsidR="00A1626E" w:rsidRDefault="00A1626E" w:rsidP="007B6E15">
      <w:pPr>
        <w:jc w:val="center"/>
        <w:rPr>
          <w:rFonts w:ascii="游ゴシック" w:eastAsia="游ゴシック" w:hAnsi="游ゴシック"/>
          <w:b/>
          <w:bCs/>
          <w:sz w:val="22"/>
        </w:rPr>
      </w:pPr>
    </w:p>
    <w:p w:rsidR="00A1626E" w:rsidRDefault="00390DA1" w:rsidP="007B6E15">
      <w:pPr>
        <w:jc w:val="center"/>
        <w:rPr>
          <w:rFonts w:ascii="游ゴシック" w:eastAsia="游ゴシック" w:hAnsi="游ゴシック"/>
          <w:b/>
          <w:bCs/>
          <w:sz w:val="22"/>
        </w:rPr>
      </w:pPr>
      <w:r>
        <w:rPr>
          <w:rFonts w:ascii="HGP創英角ﾎﾟｯﾌﾟ体" w:eastAsia="HGP創英角ﾎﾟｯﾌﾟ体" w:hAnsi="HGP創英角ﾎﾟｯﾌﾟ体" w:cs="Times New Roman" w:hint="eastAsia"/>
          <w:i/>
          <w:noProof/>
          <w:color w:val="00B050"/>
          <w:kern w:val="28"/>
          <w:sz w:val="24"/>
          <w:szCs w:val="24"/>
        </w:rPr>
        <mc:AlternateContent>
          <mc:Choice Requires="wps">
            <w:drawing>
              <wp:anchor distT="0" distB="0" distL="114300" distR="114300" simplePos="0" relativeHeight="251649536" behindDoc="0" locked="0" layoutInCell="1" allowOverlap="1" wp14:anchorId="4E1F1AE9" wp14:editId="1A582F4B">
                <wp:simplePos x="0" y="0"/>
                <wp:positionH relativeFrom="column">
                  <wp:posOffset>202814</wp:posOffset>
                </wp:positionH>
                <wp:positionV relativeFrom="paragraph">
                  <wp:posOffset>228407</wp:posOffset>
                </wp:positionV>
                <wp:extent cx="6304280" cy="2088000"/>
                <wp:effectExtent l="0" t="0" r="20320" b="26670"/>
                <wp:wrapNone/>
                <wp:docPr id="43" name="角丸四角形 43"/>
                <wp:cNvGraphicFramePr/>
                <a:graphic xmlns:a="http://schemas.openxmlformats.org/drawingml/2006/main">
                  <a:graphicData uri="http://schemas.microsoft.com/office/word/2010/wordprocessingShape">
                    <wps:wsp>
                      <wps:cNvSpPr/>
                      <wps:spPr>
                        <a:xfrm>
                          <a:off x="0" y="0"/>
                          <a:ext cx="6304280" cy="2088000"/>
                        </a:xfrm>
                        <a:prstGeom prst="roundRect">
                          <a:avLst>
                            <a:gd name="adj" fmla="val 12146"/>
                          </a:avLst>
                        </a:prstGeom>
                        <a:ln/>
                      </wps:spPr>
                      <wps:style>
                        <a:lnRef idx="2">
                          <a:schemeClr val="accent6"/>
                        </a:lnRef>
                        <a:fillRef idx="1">
                          <a:schemeClr val="lt1"/>
                        </a:fillRef>
                        <a:effectRef idx="0">
                          <a:schemeClr val="accent6"/>
                        </a:effectRef>
                        <a:fontRef idx="minor">
                          <a:schemeClr val="dk1"/>
                        </a:fontRef>
                      </wps:style>
                      <wps:txbx>
                        <w:txbxContent>
                          <w:p w:rsidR="008503CF" w:rsidRPr="00390DA1" w:rsidRDefault="00097BEC" w:rsidP="00390DA1">
                            <w:pPr>
                              <w:rPr>
                                <w:rFonts w:ascii="游ゴシック" w:eastAsia="游ゴシック" w:hAnsi="游ゴシック" w:cs="Courier New"/>
                                <w:b/>
                                <w:sz w:val="20"/>
                                <w:szCs w:val="24"/>
                              </w:rPr>
                            </w:pPr>
                            <w:r w:rsidRPr="00857A3A">
                              <w:rPr>
                                <w:rFonts w:ascii="HG創英角ﾎﾟｯﾌﾟ体" w:eastAsia="HG創英角ﾎﾟｯﾌﾟ体" w:hAnsi="HG創英角ﾎﾟｯﾌﾟ体" w:cs="Courier New" w:hint="eastAsia"/>
                                <w:b/>
                                <w:i/>
                                <w:color w:val="C0504D" w:themeColor="accent2"/>
                                <w:sz w:val="32"/>
                                <w:szCs w:val="32"/>
                              </w:rPr>
                              <w:t>☆</w:t>
                            </w:r>
                            <w:r w:rsidR="006810DC" w:rsidRPr="00097BEC">
                              <w:rPr>
                                <w:rFonts w:ascii="HG創英角ﾎﾟｯﾌﾟ体" w:eastAsia="HG創英角ﾎﾟｯﾌﾟ体" w:hAnsi="HG創英角ﾎﾟｯﾌﾟ体" w:cs="Courier New" w:hint="eastAsia"/>
                                <w:b/>
                                <w:i/>
                                <w:color w:val="C0504D" w:themeColor="accent2"/>
                                <w:sz w:val="32"/>
                                <w:szCs w:val="32"/>
                              </w:rPr>
                              <w:t>長寿のひけつ</w:t>
                            </w:r>
                            <w:r w:rsidR="00857A3A" w:rsidRPr="00097BEC">
                              <w:rPr>
                                <w:rFonts w:ascii="HG創英角ﾎﾟｯﾌﾟ体" w:eastAsia="HG創英角ﾎﾟｯﾌﾟ体" w:hAnsi="HG創英角ﾎﾟｯﾌﾟ体" w:cs="Courier New" w:hint="eastAsia"/>
                                <w:b/>
                                <w:i/>
                                <w:color w:val="C0504D" w:themeColor="accent2"/>
                                <w:sz w:val="32"/>
                                <w:szCs w:val="32"/>
                              </w:rPr>
                              <w:t xml:space="preserve"> </w:t>
                            </w:r>
                            <w:r w:rsidR="00547367" w:rsidRPr="00097BEC">
                              <w:rPr>
                                <w:rFonts w:ascii="HG創英角ﾎﾟｯﾌﾟ体" w:eastAsia="HG創英角ﾎﾟｯﾌﾟ体" w:hAnsi="HG創英角ﾎﾟｯﾌﾟ体" w:cs="Courier New" w:hint="eastAsia"/>
                                <w:b/>
                                <w:i/>
                                <w:color w:val="C0504D" w:themeColor="accent2"/>
                                <w:sz w:val="32"/>
                                <w:szCs w:val="32"/>
                              </w:rPr>
                              <w:t xml:space="preserve">☆　</w:t>
                            </w:r>
                            <w:r w:rsidR="00E82FF3">
                              <w:rPr>
                                <w:rFonts w:ascii="游ゴシック" w:eastAsia="游ゴシック" w:hAnsi="游ゴシック" w:cs="Courier New" w:hint="eastAsia"/>
                                <w:b/>
                                <w:sz w:val="24"/>
                                <w:szCs w:val="20"/>
                              </w:rPr>
                              <w:t>マイペースな日々</w:t>
                            </w:r>
                            <w:r w:rsidR="008503CF" w:rsidRPr="008503CF">
                              <w:rPr>
                                <w:rFonts w:ascii="游ゴシック" w:eastAsia="游ゴシック" w:hAnsi="游ゴシック" w:cs="Courier New" w:hint="eastAsia"/>
                                <w:b/>
                                <w:sz w:val="24"/>
                                <w:szCs w:val="20"/>
                              </w:rPr>
                              <w:t>を</w:t>
                            </w:r>
                            <w:r w:rsidR="008503CF">
                              <w:rPr>
                                <w:rFonts w:ascii="HG創英角ﾎﾟｯﾌﾟ体" w:eastAsia="HG創英角ﾎﾟｯﾌﾟ体" w:hAnsi="HG創英角ﾎﾟｯﾌﾟ体" w:cs="Courier New" w:hint="eastAsia"/>
                                <w:b/>
                                <w:color w:val="C0504D" w:themeColor="accent2"/>
                                <w:sz w:val="24"/>
                                <w:szCs w:val="24"/>
                              </w:rPr>
                              <w:t xml:space="preserve">　</w:t>
                            </w:r>
                            <w:r w:rsidR="00E82FF3">
                              <w:rPr>
                                <w:rFonts w:ascii="HG創英角ﾎﾟｯﾌﾟ体" w:eastAsia="HG創英角ﾎﾟｯﾌﾟ体" w:hAnsi="HG創英角ﾎﾟｯﾌﾟ体" w:cs="Courier New" w:hint="eastAsia"/>
                                <w:b/>
                                <w:color w:val="C0504D" w:themeColor="accent2"/>
                                <w:sz w:val="24"/>
                                <w:szCs w:val="24"/>
                              </w:rPr>
                              <w:t xml:space="preserve">　　</w:t>
                            </w:r>
                            <w:r w:rsidR="00312EC3" w:rsidRPr="008503CF">
                              <w:rPr>
                                <w:rFonts w:ascii="游ゴシック" w:eastAsia="游ゴシック" w:hAnsi="游ゴシック" w:cs="Courier New" w:hint="eastAsia"/>
                                <w:b/>
                                <w:sz w:val="20"/>
                                <w:szCs w:val="24"/>
                              </w:rPr>
                              <w:t>稲葉　八重子　様　88</w:t>
                            </w:r>
                            <w:r w:rsidR="00390DA1">
                              <w:rPr>
                                <w:rFonts w:ascii="游ゴシック" w:eastAsia="游ゴシック" w:hAnsi="游ゴシック" w:cs="Courier New" w:hint="eastAsia"/>
                                <w:b/>
                                <w:sz w:val="20"/>
                                <w:szCs w:val="24"/>
                              </w:rPr>
                              <w:t>歳（大原野）</w:t>
                            </w:r>
                          </w:p>
                          <w:p w:rsidR="00312EC3" w:rsidRPr="006658C0" w:rsidRDefault="00312EC3" w:rsidP="006658C0">
                            <w:pPr>
                              <w:ind w:firstLineChars="100" w:firstLine="200"/>
                              <w:rPr>
                                <w:rFonts w:ascii="游ゴシック" w:eastAsia="游ゴシック" w:hAnsi="游ゴシック"/>
                                <w:sz w:val="20"/>
                                <w:szCs w:val="20"/>
                              </w:rPr>
                            </w:pPr>
                            <w:r w:rsidRPr="006658C0">
                              <w:rPr>
                                <w:rFonts w:ascii="游ゴシック" w:eastAsia="游ゴシック" w:hAnsi="游ゴシック" w:hint="eastAsia"/>
                                <w:sz w:val="20"/>
                                <w:szCs w:val="20"/>
                              </w:rPr>
                              <w:t>4月に免許証を返納するまでは、買い物や病院は自分で行って</w:t>
                            </w:r>
                            <w:r w:rsidR="009521BE" w:rsidRPr="006658C0">
                              <w:rPr>
                                <w:rFonts w:ascii="游ゴシック" w:eastAsia="游ゴシック" w:hAnsi="游ゴシック" w:hint="eastAsia"/>
                                <w:sz w:val="20"/>
                                <w:szCs w:val="20"/>
                              </w:rPr>
                              <w:t>い</w:t>
                            </w:r>
                            <w:r w:rsidRPr="006658C0">
                              <w:rPr>
                                <w:rFonts w:ascii="游ゴシック" w:eastAsia="游ゴシック" w:hAnsi="游ゴシック" w:hint="eastAsia"/>
                                <w:sz w:val="20"/>
                                <w:szCs w:val="20"/>
                              </w:rPr>
                              <w:t>ました。</w:t>
                            </w:r>
                          </w:p>
                          <w:p w:rsidR="003A6271" w:rsidRPr="006658C0" w:rsidRDefault="003A6271" w:rsidP="009521BE">
                            <w:pPr>
                              <w:rPr>
                                <w:rFonts w:ascii="游ゴシック" w:eastAsia="游ゴシック" w:hAnsi="游ゴシック"/>
                                <w:sz w:val="20"/>
                                <w:szCs w:val="20"/>
                              </w:rPr>
                            </w:pPr>
                            <w:r w:rsidRPr="006658C0">
                              <w:rPr>
                                <w:rFonts w:ascii="游ゴシック" w:eastAsia="游ゴシック" w:hAnsi="游ゴシック" w:hint="eastAsia"/>
                                <w:sz w:val="20"/>
                                <w:szCs w:val="20"/>
                              </w:rPr>
                              <w:t>若いころは中学校の先生をしており</w:t>
                            </w:r>
                            <w:r w:rsidR="00312EC3" w:rsidRPr="006658C0">
                              <w:rPr>
                                <w:rFonts w:ascii="游ゴシック" w:eastAsia="游ゴシック" w:hAnsi="游ゴシック" w:hint="eastAsia"/>
                                <w:sz w:val="20"/>
                                <w:szCs w:val="20"/>
                              </w:rPr>
                              <w:t>苦労もありましたが、今は、家族に囲</w:t>
                            </w:r>
                          </w:p>
                          <w:p w:rsidR="003A6271" w:rsidRPr="006658C0" w:rsidRDefault="00E82FF3" w:rsidP="009521BE">
                            <w:pPr>
                              <w:rPr>
                                <w:rFonts w:ascii="游ゴシック" w:eastAsia="游ゴシック" w:hAnsi="游ゴシック"/>
                                <w:sz w:val="20"/>
                                <w:szCs w:val="20"/>
                              </w:rPr>
                            </w:pPr>
                            <w:r>
                              <w:rPr>
                                <w:rFonts w:ascii="游ゴシック" w:eastAsia="游ゴシック" w:hAnsi="游ゴシック" w:hint="eastAsia"/>
                                <w:sz w:val="20"/>
                                <w:szCs w:val="20"/>
                              </w:rPr>
                              <w:t>まれ、</w:t>
                            </w:r>
                            <w:r w:rsidR="00312EC3" w:rsidRPr="006658C0">
                              <w:rPr>
                                <w:rFonts w:ascii="游ゴシック" w:eastAsia="游ゴシック" w:hAnsi="游ゴシック" w:hint="eastAsia"/>
                                <w:sz w:val="20"/>
                                <w:szCs w:val="20"/>
                              </w:rPr>
                              <w:t>のんびりと暮らしています。趣味といえば、2時間程度</w:t>
                            </w:r>
                            <w:r w:rsidR="009521BE" w:rsidRPr="006658C0">
                              <w:rPr>
                                <w:rFonts w:ascii="游ゴシック" w:eastAsia="游ゴシック" w:hAnsi="游ゴシック" w:hint="eastAsia"/>
                                <w:sz w:val="20"/>
                                <w:szCs w:val="20"/>
                              </w:rPr>
                              <w:t>の畑仕事を</w:t>
                            </w:r>
                          </w:p>
                          <w:p w:rsidR="00820C2A" w:rsidRPr="006658C0" w:rsidRDefault="009521BE" w:rsidP="009521BE">
                            <w:pPr>
                              <w:rPr>
                                <w:rFonts w:ascii="游ゴシック" w:eastAsia="游ゴシック" w:hAnsi="游ゴシック"/>
                                <w:sz w:val="20"/>
                                <w:szCs w:val="20"/>
                              </w:rPr>
                            </w:pPr>
                            <w:r w:rsidRPr="006658C0">
                              <w:rPr>
                                <w:rFonts w:ascii="游ゴシック" w:eastAsia="游ゴシック" w:hAnsi="游ゴシック" w:hint="eastAsia"/>
                                <w:sz w:val="20"/>
                                <w:szCs w:val="20"/>
                              </w:rPr>
                              <w:t>することぐらいですが、獲れたて</w:t>
                            </w:r>
                            <w:r w:rsidR="00312EC3" w:rsidRPr="006658C0">
                              <w:rPr>
                                <w:rFonts w:ascii="游ゴシック" w:eastAsia="游ゴシック" w:hAnsi="游ゴシック" w:hint="eastAsia"/>
                                <w:sz w:val="20"/>
                                <w:szCs w:val="20"/>
                              </w:rPr>
                              <w:t>野菜を使って料理もしています。</w:t>
                            </w:r>
                          </w:p>
                          <w:p w:rsidR="003A6271" w:rsidRPr="006658C0" w:rsidRDefault="009521BE" w:rsidP="006658C0">
                            <w:pPr>
                              <w:ind w:firstLineChars="100" w:firstLine="200"/>
                              <w:rPr>
                                <w:rFonts w:ascii="游ゴシック" w:eastAsia="游ゴシック" w:hAnsi="游ゴシック"/>
                                <w:sz w:val="20"/>
                                <w:szCs w:val="20"/>
                              </w:rPr>
                            </w:pPr>
                            <w:r w:rsidRPr="006658C0">
                              <w:rPr>
                                <w:rFonts w:ascii="游ゴシック" w:eastAsia="游ゴシック" w:hAnsi="游ゴシック" w:hint="eastAsia"/>
                                <w:sz w:val="20"/>
                                <w:szCs w:val="20"/>
                              </w:rPr>
                              <w:t>今のところ</w:t>
                            </w:r>
                            <w:r w:rsidR="003A6271" w:rsidRPr="006658C0">
                              <w:rPr>
                                <w:rFonts w:ascii="游ゴシック" w:eastAsia="游ゴシック" w:hAnsi="游ゴシック" w:hint="eastAsia"/>
                                <w:sz w:val="20"/>
                                <w:szCs w:val="20"/>
                              </w:rPr>
                              <w:t>ディサービスのお世話にもなっておらず</w:t>
                            </w:r>
                            <w:r w:rsidR="00312EC3" w:rsidRPr="006658C0">
                              <w:rPr>
                                <w:rFonts w:ascii="游ゴシック" w:eastAsia="游ゴシック" w:hAnsi="游ゴシック" w:hint="eastAsia"/>
                                <w:sz w:val="20"/>
                                <w:szCs w:val="20"/>
                              </w:rPr>
                              <w:t>、</w:t>
                            </w:r>
                            <w:r w:rsidR="003A6271" w:rsidRPr="006658C0">
                              <w:rPr>
                                <w:rFonts w:ascii="游ゴシック" w:eastAsia="游ゴシック" w:hAnsi="游ゴシック" w:hint="eastAsia"/>
                                <w:sz w:val="20"/>
                                <w:szCs w:val="20"/>
                              </w:rPr>
                              <w:t>これからも自分で</w:t>
                            </w:r>
                          </w:p>
                          <w:p w:rsidR="00312EC3" w:rsidRPr="006658C0" w:rsidRDefault="003A6271" w:rsidP="003A6271">
                            <w:pPr>
                              <w:rPr>
                                <w:rFonts w:ascii="游ゴシック" w:eastAsia="游ゴシック" w:hAnsi="游ゴシック"/>
                                <w:sz w:val="20"/>
                                <w:szCs w:val="20"/>
                              </w:rPr>
                            </w:pPr>
                            <w:r w:rsidRPr="006658C0">
                              <w:rPr>
                                <w:rFonts w:ascii="游ゴシック" w:eastAsia="游ゴシック" w:hAnsi="游ゴシック" w:hint="eastAsia"/>
                                <w:sz w:val="20"/>
                                <w:szCs w:val="20"/>
                              </w:rPr>
                              <w:t>出来る</w:t>
                            </w:r>
                            <w:r w:rsidR="00312EC3" w:rsidRPr="006658C0">
                              <w:rPr>
                                <w:rFonts w:ascii="游ゴシック" w:eastAsia="游ゴシック" w:hAnsi="游ゴシック" w:hint="eastAsia"/>
                                <w:sz w:val="20"/>
                                <w:szCs w:val="20"/>
                              </w:rPr>
                              <w:t>ことはしていこうと心がけております。</w:t>
                            </w:r>
                          </w:p>
                          <w:p w:rsidR="00547367" w:rsidRPr="00312EC3" w:rsidRDefault="00547367" w:rsidP="00547367">
                            <w:pPr>
                              <w:rPr>
                                <w:rFonts w:ascii="游ゴシック" w:eastAsia="游ゴシック" w:hAnsi="游ゴシック" w:cs="Times New Roman"/>
                                <w:color w:val="0070C0"/>
                                <w:kern w:val="28"/>
                                <w:sz w:val="21"/>
                                <w:szCs w:val="21"/>
                              </w:rPr>
                            </w:pPr>
                          </w:p>
                          <w:p w:rsidR="00547367" w:rsidRPr="004C0DE7" w:rsidRDefault="00547367" w:rsidP="00547367">
                            <w:pPr>
                              <w:rPr>
                                <w:rFonts w:ascii="ＭＳ Ｐ明朝" w:eastAsia="ＭＳ Ｐ明朝" w:hAnsi="ＭＳ Ｐ明朝" w:cs="Times New Roman"/>
                                <w:i/>
                                <w:color w:val="0070C0"/>
                                <w:kern w:val="28"/>
                                <w:sz w:val="21"/>
                                <w:szCs w:val="21"/>
                              </w:rPr>
                            </w:pPr>
                          </w:p>
                          <w:p w:rsidR="00547367" w:rsidRPr="00192EA5" w:rsidRDefault="00547367" w:rsidP="00547367">
                            <w:pPr>
                              <w:rPr>
                                <w:rFonts w:ascii="ＭＳ Ｐ明朝" w:eastAsia="ＭＳ Ｐ明朝" w:hAnsi="ＭＳ Ｐ明朝" w:cs="Times New Roman"/>
                                <w:i/>
                                <w:color w:val="0070C0"/>
                                <w:kern w:val="28"/>
                                <w:sz w:val="21"/>
                                <w:szCs w:val="21"/>
                              </w:rPr>
                            </w:pPr>
                          </w:p>
                          <w:p w:rsidR="00547367" w:rsidRDefault="00547367" w:rsidP="00547367">
                            <w:pPr>
                              <w:rPr>
                                <w:rFonts w:ascii="ＭＳ Ｐ明朝" w:eastAsia="ＭＳ Ｐ明朝" w:hAnsi="ＭＳ Ｐ明朝" w:cs="Times New Roman"/>
                                <w:i/>
                                <w:color w:val="0070C0"/>
                                <w:kern w:val="28"/>
                                <w:sz w:val="21"/>
                                <w:szCs w:val="21"/>
                              </w:rPr>
                            </w:pPr>
                          </w:p>
                          <w:p w:rsidR="009E628B" w:rsidRDefault="009E628B" w:rsidP="00547367">
                            <w:pPr>
                              <w:rPr>
                                <w:rFonts w:ascii="ＭＳ Ｐ明朝" w:eastAsia="ＭＳ Ｐ明朝" w:hAnsi="ＭＳ Ｐ明朝" w:cs="Times New Roman"/>
                                <w:i/>
                                <w:color w:val="0070C0"/>
                                <w:kern w:val="28"/>
                                <w:sz w:val="21"/>
                                <w:szCs w:val="21"/>
                              </w:rPr>
                            </w:pPr>
                          </w:p>
                          <w:p w:rsidR="009E628B" w:rsidRPr="00192EA5" w:rsidRDefault="009E628B" w:rsidP="00547367">
                            <w:pPr>
                              <w:rPr>
                                <w:rFonts w:ascii="ＭＳ Ｐ明朝" w:eastAsia="ＭＳ Ｐ明朝" w:hAnsi="ＭＳ Ｐ明朝" w:cs="Times New Roman"/>
                                <w:i/>
                                <w:color w:val="0070C0"/>
                                <w:kern w:val="28"/>
                                <w:sz w:val="21"/>
                                <w:szCs w:val="21"/>
                              </w:rPr>
                            </w:pPr>
                          </w:p>
                          <w:p w:rsidR="00547367" w:rsidRDefault="00547367" w:rsidP="00547367">
                            <w:pPr>
                              <w:rPr>
                                <w:rFonts w:ascii="ＭＳ Ｐ明朝" w:eastAsia="ＭＳ Ｐ明朝" w:hAnsi="ＭＳ Ｐ明朝" w:cs="Times New Roman"/>
                                <w:i/>
                                <w:color w:val="0070C0"/>
                                <w:kern w:val="28"/>
                                <w:sz w:val="21"/>
                                <w:szCs w:val="21"/>
                              </w:rPr>
                            </w:pPr>
                          </w:p>
                          <w:p w:rsidR="003C0A78" w:rsidRDefault="003C0A78" w:rsidP="00547367">
                            <w:pPr>
                              <w:rPr>
                                <w:rFonts w:ascii="ＭＳ Ｐ明朝" w:eastAsia="ＭＳ Ｐ明朝" w:hAnsi="ＭＳ Ｐ明朝" w:cs="Times New Roman"/>
                                <w:i/>
                                <w:color w:val="0070C0"/>
                                <w:kern w:val="28"/>
                                <w:sz w:val="21"/>
                                <w:szCs w:val="21"/>
                              </w:rPr>
                            </w:pPr>
                          </w:p>
                          <w:p w:rsidR="003C0A78" w:rsidRPr="00192EA5" w:rsidRDefault="003C0A78" w:rsidP="00547367">
                            <w:pPr>
                              <w:rPr>
                                <w:rFonts w:ascii="ＭＳ Ｐ明朝" w:eastAsia="ＭＳ Ｐ明朝" w:hAnsi="ＭＳ Ｐ明朝" w:cs="Times New Roman"/>
                                <w:i/>
                                <w:color w:val="0070C0"/>
                                <w:kern w:val="28"/>
                                <w:sz w:val="21"/>
                                <w:szCs w:val="21"/>
                              </w:rPr>
                            </w:pPr>
                          </w:p>
                          <w:p w:rsidR="00547367" w:rsidRPr="00192EA5" w:rsidRDefault="00547367" w:rsidP="00547367">
                            <w:pPr>
                              <w:rPr>
                                <w:rFonts w:ascii="ＭＳ Ｐ明朝" w:eastAsia="ＭＳ Ｐ明朝" w:hAnsi="ＭＳ Ｐ明朝" w:cs="ＭＳ Ｐゴシック"/>
                                <w:kern w:val="0"/>
                                <w:sz w:val="21"/>
                                <w:szCs w:val="21"/>
                              </w:rPr>
                            </w:pPr>
                          </w:p>
                          <w:p w:rsidR="00547367" w:rsidRPr="00891059" w:rsidRDefault="00891059" w:rsidP="001B156C">
                            <w:pPr>
                              <w:widowControl/>
                              <w:ind w:firstLineChars="1400" w:firstLine="2940"/>
                              <w:jc w:val="left"/>
                              <w:rPr>
                                <w:rFonts w:ascii="ＭＳ Ｐ明朝" w:eastAsia="ＭＳ Ｐ明朝" w:hAnsi="ＭＳ Ｐ明朝" w:cs="ＭＳ Ｐゴシック"/>
                                <w:kern w:val="0"/>
                                <w:sz w:val="21"/>
                                <w:szCs w:val="21"/>
                              </w:rPr>
                            </w:pPr>
                            <w:r>
                              <w:rPr>
                                <w:rFonts w:ascii="ＭＳ Ｐ明朝" w:eastAsia="ＭＳ Ｐ明朝" w:hAnsi="ＭＳ Ｐ明朝" w:cs="ＭＳ Ｐゴシック" w:hint="eastAsia"/>
                                <w:kern w:val="0"/>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36" style="position:absolute;left:0;text-align:left;margin-left:15.95pt;margin-top:18pt;width:496.4pt;height:16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" fillcolor="white [3201]" strokecolor="#f79646 [3209]" strokeweight="2pt">
                <v:textbox>
                  <w:txbxContent>
                    <w:p w:rsidR="008503CF" w:rsidRPr="00390DA1" w:rsidRDefault="00097BEC" w:rsidP="00390DA1">
                      <w:pPr>
                        <w:rPr>
                          <w:rFonts w:ascii="游ゴシック" w:eastAsia="游ゴシック" w:hAnsi="游ゴシック" w:cs="Courier New"/>
                          <w:b/>
                          <w:sz w:val="20"/>
                          <w:szCs w:val="24"/>
                        </w:rPr>
                      </w:pPr>
                      <w:r w:rsidRPr="00857A3A">
                        <w:rPr>
                          <w:rFonts w:ascii="HG創英角ﾎﾟｯﾌﾟ体" w:eastAsia="HG創英角ﾎﾟｯﾌﾟ体" w:hAnsi="HG創英角ﾎﾟｯﾌﾟ体" w:cs="Courier New" w:hint="eastAsia"/>
                          <w:b/>
                          <w:i/>
                          <w:color w:val="C0504D" w:themeColor="accent2"/>
                          <w:sz w:val="32"/>
                          <w:szCs w:val="32"/>
                        </w:rPr>
                        <w:t>☆</w:t>
                      </w:r>
                      <w:r w:rsidR="006810DC" w:rsidRPr="00097BEC">
                        <w:rPr>
                          <w:rFonts w:ascii="HG創英角ﾎﾟｯﾌﾟ体" w:eastAsia="HG創英角ﾎﾟｯﾌﾟ体" w:hAnsi="HG創英角ﾎﾟｯﾌﾟ体" w:cs="Courier New" w:hint="eastAsia"/>
                          <w:b/>
                          <w:i/>
                          <w:color w:val="C0504D" w:themeColor="accent2"/>
                          <w:sz w:val="32"/>
                          <w:szCs w:val="32"/>
                        </w:rPr>
                        <w:t>長寿のひけつ</w:t>
                      </w:r>
                      <w:r w:rsidR="00857A3A" w:rsidRPr="00097BEC">
                        <w:rPr>
                          <w:rFonts w:ascii="HG創英角ﾎﾟｯﾌﾟ体" w:eastAsia="HG創英角ﾎﾟｯﾌﾟ体" w:hAnsi="HG創英角ﾎﾟｯﾌﾟ体" w:cs="Courier New" w:hint="eastAsia"/>
                          <w:b/>
                          <w:i/>
                          <w:color w:val="C0504D" w:themeColor="accent2"/>
                          <w:sz w:val="32"/>
                          <w:szCs w:val="32"/>
                        </w:rPr>
                        <w:t xml:space="preserve"> </w:t>
                      </w:r>
                      <w:r w:rsidR="00547367" w:rsidRPr="00097BEC">
                        <w:rPr>
                          <w:rFonts w:ascii="HG創英角ﾎﾟｯﾌﾟ体" w:eastAsia="HG創英角ﾎﾟｯﾌﾟ体" w:hAnsi="HG創英角ﾎﾟｯﾌﾟ体" w:cs="Courier New" w:hint="eastAsia"/>
                          <w:b/>
                          <w:i/>
                          <w:color w:val="C0504D" w:themeColor="accent2"/>
                          <w:sz w:val="32"/>
                          <w:szCs w:val="32"/>
                        </w:rPr>
                        <w:t xml:space="preserve">☆　</w:t>
                      </w:r>
                      <w:r w:rsidR="00E82FF3">
                        <w:rPr>
                          <w:rFonts w:ascii="游ゴシック" w:eastAsia="游ゴシック" w:hAnsi="游ゴシック" w:cs="Courier New" w:hint="eastAsia"/>
                          <w:b/>
                          <w:sz w:val="24"/>
                          <w:szCs w:val="20"/>
                        </w:rPr>
                        <w:t>マイペースな日々</w:t>
                      </w:r>
                      <w:r w:rsidR="008503CF" w:rsidRPr="008503CF">
                        <w:rPr>
                          <w:rFonts w:ascii="游ゴシック" w:eastAsia="游ゴシック" w:hAnsi="游ゴシック" w:cs="Courier New" w:hint="eastAsia"/>
                          <w:b/>
                          <w:sz w:val="24"/>
                          <w:szCs w:val="20"/>
                        </w:rPr>
                        <w:t>を</w:t>
                      </w:r>
                      <w:r w:rsidR="008503CF">
                        <w:rPr>
                          <w:rFonts w:ascii="HG創英角ﾎﾟｯﾌﾟ体" w:eastAsia="HG創英角ﾎﾟｯﾌﾟ体" w:hAnsi="HG創英角ﾎﾟｯﾌﾟ体" w:cs="Courier New" w:hint="eastAsia"/>
                          <w:b/>
                          <w:color w:val="C0504D" w:themeColor="accent2"/>
                          <w:sz w:val="24"/>
                          <w:szCs w:val="24"/>
                        </w:rPr>
                        <w:t xml:space="preserve">　</w:t>
                      </w:r>
                      <w:r w:rsidR="00E82FF3">
                        <w:rPr>
                          <w:rFonts w:ascii="HG創英角ﾎﾟｯﾌﾟ体" w:eastAsia="HG創英角ﾎﾟｯﾌﾟ体" w:hAnsi="HG創英角ﾎﾟｯﾌﾟ体" w:cs="Courier New" w:hint="eastAsia"/>
                          <w:b/>
                          <w:color w:val="C0504D" w:themeColor="accent2"/>
                          <w:sz w:val="24"/>
                          <w:szCs w:val="24"/>
                        </w:rPr>
                        <w:t xml:space="preserve">　　</w:t>
                      </w:r>
                      <w:r w:rsidR="00312EC3" w:rsidRPr="008503CF">
                        <w:rPr>
                          <w:rFonts w:ascii="游ゴシック" w:eastAsia="游ゴシック" w:hAnsi="游ゴシック" w:cs="Courier New" w:hint="eastAsia"/>
                          <w:b/>
                          <w:sz w:val="20"/>
                          <w:szCs w:val="24"/>
                        </w:rPr>
                        <w:t>稲葉　八重子　様　88</w:t>
                      </w:r>
                      <w:r w:rsidR="00390DA1">
                        <w:rPr>
                          <w:rFonts w:ascii="游ゴシック" w:eastAsia="游ゴシック" w:hAnsi="游ゴシック" w:cs="Courier New" w:hint="eastAsia"/>
                          <w:b/>
                          <w:sz w:val="20"/>
                          <w:szCs w:val="24"/>
                        </w:rPr>
                        <w:t>歳（大原野）</w:t>
                      </w:r>
                    </w:p>
                    <w:p w:rsidR="00312EC3" w:rsidRPr="006658C0" w:rsidRDefault="00312EC3" w:rsidP="006658C0">
                      <w:pPr>
                        <w:ind w:firstLineChars="100" w:firstLine="200"/>
                        <w:rPr>
                          <w:rFonts w:ascii="游ゴシック" w:eastAsia="游ゴシック" w:hAnsi="游ゴシック"/>
                          <w:sz w:val="20"/>
                          <w:szCs w:val="20"/>
                        </w:rPr>
                      </w:pPr>
                      <w:r w:rsidRPr="006658C0">
                        <w:rPr>
                          <w:rFonts w:ascii="游ゴシック" w:eastAsia="游ゴシック" w:hAnsi="游ゴシック" w:hint="eastAsia"/>
                          <w:sz w:val="20"/>
                          <w:szCs w:val="20"/>
                        </w:rPr>
                        <w:t>4月に免許証を返納するまでは、買い物や病院は自分で行って</w:t>
                      </w:r>
                      <w:r w:rsidR="009521BE" w:rsidRPr="006658C0">
                        <w:rPr>
                          <w:rFonts w:ascii="游ゴシック" w:eastAsia="游ゴシック" w:hAnsi="游ゴシック" w:hint="eastAsia"/>
                          <w:sz w:val="20"/>
                          <w:szCs w:val="20"/>
                        </w:rPr>
                        <w:t>い</w:t>
                      </w:r>
                      <w:r w:rsidRPr="006658C0">
                        <w:rPr>
                          <w:rFonts w:ascii="游ゴシック" w:eastAsia="游ゴシック" w:hAnsi="游ゴシック" w:hint="eastAsia"/>
                          <w:sz w:val="20"/>
                          <w:szCs w:val="20"/>
                        </w:rPr>
                        <w:t>ました。</w:t>
                      </w:r>
                    </w:p>
                    <w:p w:rsidR="003A6271" w:rsidRPr="006658C0" w:rsidRDefault="003A6271" w:rsidP="009521BE">
                      <w:pPr>
                        <w:rPr>
                          <w:rFonts w:ascii="游ゴシック" w:eastAsia="游ゴシック" w:hAnsi="游ゴシック"/>
                          <w:sz w:val="20"/>
                          <w:szCs w:val="20"/>
                        </w:rPr>
                      </w:pPr>
                      <w:r w:rsidRPr="006658C0">
                        <w:rPr>
                          <w:rFonts w:ascii="游ゴシック" w:eastAsia="游ゴシック" w:hAnsi="游ゴシック" w:hint="eastAsia"/>
                          <w:sz w:val="20"/>
                          <w:szCs w:val="20"/>
                        </w:rPr>
                        <w:t>若いころは中学校の先生をしており</w:t>
                      </w:r>
                      <w:r w:rsidR="00312EC3" w:rsidRPr="006658C0">
                        <w:rPr>
                          <w:rFonts w:ascii="游ゴシック" w:eastAsia="游ゴシック" w:hAnsi="游ゴシック" w:hint="eastAsia"/>
                          <w:sz w:val="20"/>
                          <w:szCs w:val="20"/>
                        </w:rPr>
                        <w:t>苦労もありましたが、今は、家族に囲</w:t>
                      </w:r>
                    </w:p>
                    <w:p w:rsidR="003A6271" w:rsidRPr="006658C0" w:rsidRDefault="00E82FF3" w:rsidP="009521BE">
                      <w:pPr>
                        <w:rPr>
                          <w:rFonts w:ascii="游ゴシック" w:eastAsia="游ゴシック" w:hAnsi="游ゴシック"/>
                          <w:sz w:val="20"/>
                          <w:szCs w:val="20"/>
                        </w:rPr>
                      </w:pPr>
                      <w:r>
                        <w:rPr>
                          <w:rFonts w:ascii="游ゴシック" w:eastAsia="游ゴシック" w:hAnsi="游ゴシック" w:hint="eastAsia"/>
                          <w:sz w:val="20"/>
                          <w:szCs w:val="20"/>
                        </w:rPr>
                        <w:t>まれ、</w:t>
                      </w:r>
                      <w:r w:rsidR="00312EC3" w:rsidRPr="006658C0">
                        <w:rPr>
                          <w:rFonts w:ascii="游ゴシック" w:eastAsia="游ゴシック" w:hAnsi="游ゴシック" w:hint="eastAsia"/>
                          <w:sz w:val="20"/>
                          <w:szCs w:val="20"/>
                        </w:rPr>
                        <w:t>のんびりと暮らしています。趣味といえば、2時間程度</w:t>
                      </w:r>
                      <w:r w:rsidR="009521BE" w:rsidRPr="006658C0">
                        <w:rPr>
                          <w:rFonts w:ascii="游ゴシック" w:eastAsia="游ゴシック" w:hAnsi="游ゴシック" w:hint="eastAsia"/>
                          <w:sz w:val="20"/>
                          <w:szCs w:val="20"/>
                        </w:rPr>
                        <w:t>の畑仕事を</w:t>
                      </w:r>
                    </w:p>
                    <w:p w:rsidR="00820C2A" w:rsidRPr="006658C0" w:rsidRDefault="009521BE" w:rsidP="009521BE">
                      <w:pPr>
                        <w:rPr>
                          <w:rFonts w:ascii="游ゴシック" w:eastAsia="游ゴシック" w:hAnsi="游ゴシック"/>
                          <w:sz w:val="20"/>
                          <w:szCs w:val="20"/>
                        </w:rPr>
                      </w:pPr>
                      <w:r w:rsidRPr="006658C0">
                        <w:rPr>
                          <w:rFonts w:ascii="游ゴシック" w:eastAsia="游ゴシック" w:hAnsi="游ゴシック" w:hint="eastAsia"/>
                          <w:sz w:val="20"/>
                          <w:szCs w:val="20"/>
                        </w:rPr>
                        <w:t>することぐらいですが、獲れたて</w:t>
                      </w:r>
                      <w:r w:rsidR="00312EC3" w:rsidRPr="006658C0">
                        <w:rPr>
                          <w:rFonts w:ascii="游ゴシック" w:eastAsia="游ゴシック" w:hAnsi="游ゴシック" w:hint="eastAsia"/>
                          <w:sz w:val="20"/>
                          <w:szCs w:val="20"/>
                        </w:rPr>
                        <w:t>野菜を使って料理もしています。</w:t>
                      </w:r>
                    </w:p>
                    <w:p w:rsidR="003A6271" w:rsidRPr="006658C0" w:rsidRDefault="009521BE" w:rsidP="006658C0">
                      <w:pPr>
                        <w:ind w:firstLineChars="100" w:firstLine="200"/>
                        <w:rPr>
                          <w:rFonts w:ascii="游ゴシック" w:eastAsia="游ゴシック" w:hAnsi="游ゴシック"/>
                          <w:sz w:val="20"/>
                          <w:szCs w:val="20"/>
                        </w:rPr>
                      </w:pPr>
                      <w:r w:rsidRPr="006658C0">
                        <w:rPr>
                          <w:rFonts w:ascii="游ゴシック" w:eastAsia="游ゴシック" w:hAnsi="游ゴシック" w:hint="eastAsia"/>
                          <w:sz w:val="20"/>
                          <w:szCs w:val="20"/>
                        </w:rPr>
                        <w:t>今のところ</w:t>
                      </w:r>
                      <w:r w:rsidR="003A6271" w:rsidRPr="006658C0">
                        <w:rPr>
                          <w:rFonts w:ascii="游ゴシック" w:eastAsia="游ゴシック" w:hAnsi="游ゴシック" w:hint="eastAsia"/>
                          <w:sz w:val="20"/>
                          <w:szCs w:val="20"/>
                        </w:rPr>
                        <w:t>ディサービスのお世話にもなっておらず</w:t>
                      </w:r>
                      <w:r w:rsidR="00312EC3" w:rsidRPr="006658C0">
                        <w:rPr>
                          <w:rFonts w:ascii="游ゴシック" w:eastAsia="游ゴシック" w:hAnsi="游ゴシック" w:hint="eastAsia"/>
                          <w:sz w:val="20"/>
                          <w:szCs w:val="20"/>
                        </w:rPr>
                        <w:t>、</w:t>
                      </w:r>
                      <w:r w:rsidR="003A6271" w:rsidRPr="006658C0">
                        <w:rPr>
                          <w:rFonts w:ascii="游ゴシック" w:eastAsia="游ゴシック" w:hAnsi="游ゴシック" w:hint="eastAsia"/>
                          <w:sz w:val="20"/>
                          <w:szCs w:val="20"/>
                        </w:rPr>
                        <w:t>これからも自分で</w:t>
                      </w:r>
                    </w:p>
                    <w:p w:rsidR="00312EC3" w:rsidRPr="006658C0" w:rsidRDefault="003A6271" w:rsidP="003A6271">
                      <w:pPr>
                        <w:rPr>
                          <w:rFonts w:ascii="游ゴシック" w:eastAsia="游ゴシック" w:hAnsi="游ゴシック"/>
                          <w:sz w:val="20"/>
                          <w:szCs w:val="20"/>
                        </w:rPr>
                      </w:pPr>
                      <w:r w:rsidRPr="006658C0">
                        <w:rPr>
                          <w:rFonts w:ascii="游ゴシック" w:eastAsia="游ゴシック" w:hAnsi="游ゴシック" w:hint="eastAsia"/>
                          <w:sz w:val="20"/>
                          <w:szCs w:val="20"/>
                        </w:rPr>
                        <w:t>出来る</w:t>
                      </w:r>
                      <w:r w:rsidR="00312EC3" w:rsidRPr="006658C0">
                        <w:rPr>
                          <w:rFonts w:ascii="游ゴシック" w:eastAsia="游ゴシック" w:hAnsi="游ゴシック" w:hint="eastAsia"/>
                          <w:sz w:val="20"/>
                          <w:szCs w:val="20"/>
                        </w:rPr>
                        <w:t>ことはしていこうと心がけております。</w:t>
                      </w:r>
                    </w:p>
                    <w:p w:rsidR="00547367" w:rsidRPr="00312EC3" w:rsidRDefault="00547367" w:rsidP="00547367">
                      <w:pPr>
                        <w:rPr>
                          <w:rFonts w:ascii="游ゴシック" w:eastAsia="游ゴシック" w:hAnsi="游ゴシック" w:cs="Times New Roman"/>
                          <w:color w:val="0070C0"/>
                          <w:kern w:val="28"/>
                          <w:sz w:val="21"/>
                          <w:szCs w:val="21"/>
                        </w:rPr>
                      </w:pPr>
                    </w:p>
                    <w:p w:rsidR="00547367" w:rsidRPr="004C0DE7" w:rsidRDefault="00547367" w:rsidP="00547367">
                      <w:pPr>
                        <w:rPr>
                          <w:rFonts w:ascii="ＭＳ Ｐ明朝" w:eastAsia="ＭＳ Ｐ明朝" w:hAnsi="ＭＳ Ｐ明朝" w:cs="Times New Roman"/>
                          <w:i/>
                          <w:color w:val="0070C0"/>
                          <w:kern w:val="28"/>
                          <w:sz w:val="21"/>
                          <w:szCs w:val="21"/>
                        </w:rPr>
                      </w:pPr>
                    </w:p>
                    <w:p w:rsidR="00547367" w:rsidRPr="00192EA5" w:rsidRDefault="00547367" w:rsidP="00547367">
                      <w:pPr>
                        <w:rPr>
                          <w:rFonts w:ascii="ＭＳ Ｐ明朝" w:eastAsia="ＭＳ Ｐ明朝" w:hAnsi="ＭＳ Ｐ明朝" w:cs="Times New Roman"/>
                          <w:i/>
                          <w:color w:val="0070C0"/>
                          <w:kern w:val="28"/>
                          <w:sz w:val="21"/>
                          <w:szCs w:val="21"/>
                        </w:rPr>
                      </w:pPr>
                    </w:p>
                    <w:p w:rsidR="00547367" w:rsidRDefault="00547367" w:rsidP="00547367">
                      <w:pPr>
                        <w:rPr>
                          <w:rFonts w:ascii="ＭＳ Ｐ明朝" w:eastAsia="ＭＳ Ｐ明朝" w:hAnsi="ＭＳ Ｐ明朝" w:cs="Times New Roman"/>
                          <w:i/>
                          <w:color w:val="0070C0"/>
                          <w:kern w:val="28"/>
                          <w:sz w:val="21"/>
                          <w:szCs w:val="21"/>
                        </w:rPr>
                      </w:pPr>
                    </w:p>
                    <w:p w:rsidR="009E628B" w:rsidRDefault="009E628B" w:rsidP="00547367">
                      <w:pPr>
                        <w:rPr>
                          <w:rFonts w:ascii="ＭＳ Ｐ明朝" w:eastAsia="ＭＳ Ｐ明朝" w:hAnsi="ＭＳ Ｐ明朝" w:cs="Times New Roman"/>
                          <w:i/>
                          <w:color w:val="0070C0"/>
                          <w:kern w:val="28"/>
                          <w:sz w:val="21"/>
                          <w:szCs w:val="21"/>
                        </w:rPr>
                      </w:pPr>
                    </w:p>
                    <w:p w:rsidR="009E628B" w:rsidRPr="00192EA5" w:rsidRDefault="009E628B" w:rsidP="00547367">
                      <w:pPr>
                        <w:rPr>
                          <w:rFonts w:ascii="ＭＳ Ｐ明朝" w:eastAsia="ＭＳ Ｐ明朝" w:hAnsi="ＭＳ Ｐ明朝" w:cs="Times New Roman"/>
                          <w:i/>
                          <w:color w:val="0070C0"/>
                          <w:kern w:val="28"/>
                          <w:sz w:val="21"/>
                          <w:szCs w:val="21"/>
                        </w:rPr>
                      </w:pPr>
                    </w:p>
                    <w:p w:rsidR="00547367" w:rsidRDefault="00547367" w:rsidP="00547367">
                      <w:pPr>
                        <w:rPr>
                          <w:rFonts w:ascii="ＭＳ Ｐ明朝" w:eastAsia="ＭＳ Ｐ明朝" w:hAnsi="ＭＳ Ｐ明朝" w:cs="Times New Roman"/>
                          <w:i/>
                          <w:color w:val="0070C0"/>
                          <w:kern w:val="28"/>
                          <w:sz w:val="21"/>
                          <w:szCs w:val="21"/>
                        </w:rPr>
                      </w:pPr>
                    </w:p>
                    <w:p w:rsidR="003C0A78" w:rsidRDefault="003C0A78" w:rsidP="00547367">
                      <w:pPr>
                        <w:rPr>
                          <w:rFonts w:ascii="ＭＳ Ｐ明朝" w:eastAsia="ＭＳ Ｐ明朝" w:hAnsi="ＭＳ Ｐ明朝" w:cs="Times New Roman"/>
                          <w:i/>
                          <w:color w:val="0070C0"/>
                          <w:kern w:val="28"/>
                          <w:sz w:val="21"/>
                          <w:szCs w:val="21"/>
                        </w:rPr>
                      </w:pPr>
                    </w:p>
                    <w:p w:rsidR="003C0A78" w:rsidRPr="00192EA5" w:rsidRDefault="003C0A78" w:rsidP="00547367">
                      <w:pPr>
                        <w:rPr>
                          <w:rFonts w:ascii="ＭＳ Ｐ明朝" w:eastAsia="ＭＳ Ｐ明朝" w:hAnsi="ＭＳ Ｐ明朝" w:cs="Times New Roman"/>
                          <w:i/>
                          <w:color w:val="0070C0"/>
                          <w:kern w:val="28"/>
                          <w:sz w:val="21"/>
                          <w:szCs w:val="21"/>
                        </w:rPr>
                      </w:pPr>
                    </w:p>
                    <w:p w:rsidR="00547367" w:rsidRPr="00192EA5" w:rsidRDefault="00547367" w:rsidP="00547367">
                      <w:pPr>
                        <w:rPr>
                          <w:rFonts w:ascii="ＭＳ Ｐ明朝" w:eastAsia="ＭＳ Ｐ明朝" w:hAnsi="ＭＳ Ｐ明朝" w:cs="ＭＳ Ｐゴシック"/>
                          <w:kern w:val="0"/>
                          <w:sz w:val="21"/>
                          <w:szCs w:val="21"/>
                        </w:rPr>
                      </w:pPr>
                    </w:p>
                    <w:p w:rsidR="00547367" w:rsidRPr="00891059" w:rsidRDefault="00891059" w:rsidP="001B156C">
                      <w:pPr>
                        <w:widowControl/>
                        <w:ind w:firstLineChars="1400" w:firstLine="2940"/>
                        <w:jc w:val="left"/>
                        <w:rPr>
                          <w:rFonts w:ascii="ＭＳ Ｐ明朝" w:eastAsia="ＭＳ Ｐ明朝" w:hAnsi="ＭＳ Ｐ明朝" w:cs="ＭＳ Ｐゴシック"/>
                          <w:kern w:val="0"/>
                          <w:sz w:val="21"/>
                          <w:szCs w:val="21"/>
                        </w:rPr>
                      </w:pPr>
                      <w:r>
                        <w:rPr>
                          <w:rFonts w:ascii="ＭＳ Ｐ明朝" w:eastAsia="ＭＳ Ｐ明朝" w:hAnsi="ＭＳ Ｐ明朝" w:cs="ＭＳ Ｐゴシック" w:hint="eastAsia"/>
                          <w:kern w:val="0"/>
                          <w:sz w:val="21"/>
                          <w:szCs w:val="21"/>
                        </w:rPr>
                        <w:t xml:space="preserve">　　　　　　　　　　　　</w:t>
                      </w:r>
                    </w:p>
                  </w:txbxContent>
                </v:textbox>
              </v:roundrect>
            </w:pict>
          </mc:Fallback>
        </mc:AlternateContent>
      </w:r>
    </w:p>
    <w:p w:rsidR="00A1626E" w:rsidRDefault="00390DA1" w:rsidP="007B6E15">
      <w:pPr>
        <w:jc w:val="center"/>
        <w:rPr>
          <w:rFonts w:ascii="游ゴシック" w:eastAsia="游ゴシック" w:hAnsi="游ゴシック"/>
          <w:b/>
          <w:bCs/>
          <w:sz w:val="22"/>
        </w:rPr>
      </w:pPr>
      <w:r>
        <w:rPr>
          <w:b/>
          <w:noProof/>
        </w:rPr>
        <w:drawing>
          <wp:anchor distT="0" distB="0" distL="114300" distR="114300" simplePos="0" relativeHeight="251661824" behindDoc="0" locked="0" layoutInCell="1" allowOverlap="1" wp14:anchorId="5FC3D484" wp14:editId="76BCA362">
            <wp:simplePos x="0" y="0"/>
            <wp:positionH relativeFrom="column">
              <wp:posOffset>5708650</wp:posOffset>
            </wp:positionH>
            <wp:positionV relativeFrom="paragraph">
              <wp:posOffset>343949</wp:posOffset>
            </wp:positionV>
            <wp:extent cx="668655" cy="105219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稲葉八重子さん畑①.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8655" cy="1052195"/>
                    </a:xfrm>
                    <a:prstGeom prst="rect">
                      <a:avLst/>
                    </a:prstGeom>
                  </pic:spPr>
                </pic:pic>
              </a:graphicData>
            </a:graphic>
            <wp14:sizeRelH relativeFrom="page">
              <wp14:pctWidth>0</wp14:pctWidth>
            </wp14:sizeRelH>
            <wp14:sizeRelV relativeFrom="page">
              <wp14:pctHeight>0</wp14:pctHeight>
            </wp14:sizeRelV>
          </wp:anchor>
        </w:drawing>
      </w:r>
    </w:p>
    <w:p w:rsidR="00A1626E" w:rsidRDefault="00A1626E" w:rsidP="007B6E15">
      <w:pPr>
        <w:jc w:val="center"/>
        <w:rPr>
          <w:rFonts w:ascii="游ゴシック" w:eastAsia="游ゴシック" w:hAnsi="游ゴシック"/>
          <w:b/>
          <w:bCs/>
          <w:sz w:val="22"/>
        </w:rPr>
      </w:pPr>
    </w:p>
    <w:p w:rsidR="00A1626E" w:rsidRDefault="00F74B0E" w:rsidP="007B6E15">
      <w:pPr>
        <w:jc w:val="center"/>
        <w:rPr>
          <w:rFonts w:ascii="游ゴシック" w:eastAsia="游ゴシック" w:hAnsi="游ゴシック"/>
          <w:b/>
          <w:bCs/>
          <w:sz w:val="22"/>
        </w:rPr>
      </w:pPr>
      <w:r>
        <w:rPr>
          <w:b/>
          <w:noProof/>
        </w:rPr>
        <w:drawing>
          <wp:anchor distT="0" distB="0" distL="114300" distR="114300" simplePos="0" relativeHeight="251662848" behindDoc="0" locked="0" layoutInCell="1" allowOverlap="1" wp14:anchorId="3C165881" wp14:editId="404E0E47">
            <wp:simplePos x="0" y="0"/>
            <wp:positionH relativeFrom="column">
              <wp:posOffset>4830445</wp:posOffset>
            </wp:positionH>
            <wp:positionV relativeFrom="paragraph">
              <wp:posOffset>-3810</wp:posOffset>
            </wp:positionV>
            <wp:extent cx="925195" cy="789940"/>
            <wp:effectExtent l="38100" t="38100" r="46355" b="292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稲葉八重子さん畑④.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195" cy="789940"/>
                    </a:xfrm>
                    <a:prstGeom prst="rect">
                      <a:avLst/>
                    </a:prstGeom>
                    <a:ln w="28575">
                      <a:solidFill>
                        <a:schemeClr val="bg1"/>
                      </a:solidFill>
                    </a:ln>
                  </pic:spPr>
                </pic:pic>
              </a:graphicData>
            </a:graphic>
            <wp14:sizeRelH relativeFrom="page">
              <wp14:pctWidth>0</wp14:pctWidth>
            </wp14:sizeRelH>
            <wp14:sizeRelV relativeFrom="page">
              <wp14:pctHeight>0</wp14:pctHeight>
            </wp14:sizeRelV>
          </wp:anchor>
        </w:drawing>
      </w:r>
    </w:p>
    <w:p w:rsidR="00A1626E" w:rsidRDefault="00A1626E" w:rsidP="007B6E15">
      <w:pPr>
        <w:jc w:val="center"/>
        <w:rPr>
          <w:rFonts w:ascii="游ゴシック" w:eastAsia="游ゴシック" w:hAnsi="游ゴシック"/>
          <w:b/>
          <w:bCs/>
          <w:sz w:val="22"/>
        </w:rPr>
      </w:pPr>
    </w:p>
    <w:p w:rsidR="00A1626E" w:rsidRDefault="00305519" w:rsidP="007B6E15">
      <w:pPr>
        <w:jc w:val="center"/>
        <w:rPr>
          <w:rFonts w:ascii="游ゴシック" w:eastAsia="游ゴシック" w:hAnsi="游ゴシック"/>
          <w:b/>
          <w:bCs/>
          <w:sz w:val="22"/>
        </w:rPr>
      </w:pPr>
      <w:r>
        <w:rPr>
          <w:rFonts w:ascii="HGP創英角ﾎﾟｯﾌﾟ体" w:eastAsia="HGP創英角ﾎﾟｯﾌﾟ体" w:hAnsi="HGP創英角ﾎﾟｯﾌﾟ体" w:cs="Times New Roman" w:hint="eastAsia"/>
          <w:i/>
          <w:noProof/>
          <w:color w:val="00B050"/>
          <w:kern w:val="28"/>
          <w:sz w:val="24"/>
          <w:szCs w:val="24"/>
        </w:rPr>
        <mc:AlternateContent>
          <mc:Choice Requires="wps">
            <w:drawing>
              <wp:anchor distT="0" distB="0" distL="114300" distR="114300" simplePos="0" relativeHeight="251651584" behindDoc="0" locked="0" layoutInCell="1" allowOverlap="1" wp14:anchorId="4313E7DC" wp14:editId="6DB2CBE5">
                <wp:simplePos x="0" y="0"/>
                <wp:positionH relativeFrom="column">
                  <wp:posOffset>202924</wp:posOffset>
                </wp:positionH>
                <wp:positionV relativeFrom="paragraph">
                  <wp:posOffset>226060</wp:posOffset>
                </wp:positionV>
                <wp:extent cx="6367145" cy="3276000"/>
                <wp:effectExtent l="0" t="0" r="14605" b="19685"/>
                <wp:wrapNone/>
                <wp:docPr id="27" name="角丸四角形 27"/>
                <wp:cNvGraphicFramePr/>
                <a:graphic xmlns:a="http://schemas.openxmlformats.org/drawingml/2006/main">
                  <a:graphicData uri="http://schemas.microsoft.com/office/word/2010/wordprocessingShape">
                    <wps:wsp>
                      <wps:cNvSpPr/>
                      <wps:spPr>
                        <a:xfrm>
                          <a:off x="0" y="0"/>
                          <a:ext cx="6367145" cy="3276000"/>
                        </a:xfrm>
                        <a:prstGeom prst="roundRect">
                          <a:avLst>
                            <a:gd name="adj" fmla="val 12146"/>
                          </a:avLst>
                        </a:prstGeom>
                        <a:ln/>
                      </wps:spPr>
                      <wps:style>
                        <a:lnRef idx="2">
                          <a:schemeClr val="accent5"/>
                        </a:lnRef>
                        <a:fillRef idx="1">
                          <a:schemeClr val="lt1"/>
                        </a:fillRef>
                        <a:effectRef idx="0">
                          <a:schemeClr val="accent5"/>
                        </a:effectRef>
                        <a:fontRef idx="minor">
                          <a:schemeClr val="dk1"/>
                        </a:fontRef>
                      </wps:style>
                      <wps:txbx>
                        <w:txbxContent>
                          <w:p w:rsidR="009E628B" w:rsidRPr="009E628B" w:rsidRDefault="00CD424F" w:rsidP="009E628B">
                            <w:pPr>
                              <w:ind w:firstLineChars="100" w:firstLine="321"/>
                              <w:rPr>
                                <w:rFonts w:ascii="HGS創英角ﾎﾟｯﾌﾟ体" w:eastAsia="HGS創英角ﾎﾟｯﾌﾟ体" w:hAnsi="HGS創英角ﾎﾟｯﾌﾟ体" w:cs="Courier New"/>
                                <w:sz w:val="22"/>
                              </w:rPr>
                            </w:pPr>
                            <w:r w:rsidRPr="006055BA">
                              <w:rPr>
                                <w:rFonts w:ascii="HG創英角ﾎﾟｯﾌﾟ体" w:eastAsia="HG創英角ﾎﾟｯﾌﾟ体" w:hAnsi="HG創英角ﾎﾟｯﾌﾟ体" w:cs="Courier New" w:hint="eastAsia"/>
                                <w:b/>
                                <w:i/>
                                <w:color w:val="C0504D" w:themeColor="accent2"/>
                                <w:sz w:val="32"/>
                                <w:szCs w:val="32"/>
                              </w:rPr>
                              <w:t>☆</w:t>
                            </w:r>
                            <w:r w:rsidRPr="0048380D">
                              <w:rPr>
                                <w:rFonts w:ascii="HGP創英角ﾎﾟｯﾌﾟ体" w:eastAsia="HGP創英角ﾎﾟｯﾌﾟ体" w:hAnsi="HGP創英角ﾎﾟｯﾌﾟ体" w:cs="Courier New" w:hint="eastAsia"/>
                                <w:b/>
                                <w:i/>
                                <w:color w:val="C0504D" w:themeColor="accent2"/>
                                <w:sz w:val="32"/>
                                <w:szCs w:val="32"/>
                              </w:rPr>
                              <w:t>わたしもチャレンジﾞ</w:t>
                            </w:r>
                            <w:r w:rsidRPr="006055BA">
                              <w:rPr>
                                <w:rFonts w:ascii="HG創英角ﾎﾟｯﾌﾟ体" w:eastAsia="HG創英角ﾎﾟｯﾌﾟ体" w:hAnsi="HG創英角ﾎﾟｯﾌﾟ体" w:cs="Courier New" w:hint="eastAsia"/>
                                <w:b/>
                                <w:i/>
                                <w:color w:val="C0504D" w:themeColor="accent2"/>
                                <w:sz w:val="32"/>
                                <w:szCs w:val="32"/>
                              </w:rPr>
                              <w:t>☆</w:t>
                            </w:r>
                            <w:r w:rsidR="009E628B">
                              <w:rPr>
                                <w:rFonts w:ascii="HG創英角ﾎﾟｯﾌﾟ体" w:eastAsia="HG創英角ﾎﾟｯﾌﾟ体" w:hAnsi="HG創英角ﾎﾟｯﾌﾟ体" w:cs="Courier New" w:hint="eastAsia"/>
                                <w:b/>
                                <w:i/>
                                <w:color w:val="C0504D" w:themeColor="accent2"/>
                                <w:sz w:val="32"/>
                                <w:szCs w:val="32"/>
                              </w:rPr>
                              <w:t xml:space="preserve">　</w:t>
                            </w:r>
                            <w:r w:rsidR="004F6D90">
                              <w:rPr>
                                <w:rFonts w:ascii="HG創英角ﾎﾟｯﾌﾟ体" w:eastAsia="HG創英角ﾎﾟｯﾌﾟ体" w:hAnsi="HG創英角ﾎﾟｯﾌﾟ体" w:cs="Courier New" w:hint="eastAsia"/>
                                <w:b/>
                                <w:i/>
                                <w:color w:val="C0504D" w:themeColor="accent2"/>
                                <w:sz w:val="32"/>
                                <w:szCs w:val="32"/>
                              </w:rPr>
                              <w:t xml:space="preserve">　</w:t>
                            </w:r>
                            <w:r w:rsidR="009E628B" w:rsidRPr="009E628B">
                              <w:rPr>
                                <w:rFonts w:ascii="HGS創英角ﾎﾟｯﾌﾟ体" w:eastAsia="HGS創英角ﾎﾟｯﾌﾟ体" w:hAnsi="HGS創英角ﾎﾟｯﾌﾟ体" w:cs="Courier New" w:hint="eastAsia"/>
                                <w:sz w:val="22"/>
                              </w:rPr>
                              <w:t>With　コロナ時代　　～私たちにできること～</w:t>
                            </w:r>
                          </w:p>
                          <w:p w:rsidR="009E628B" w:rsidRPr="009E628B" w:rsidRDefault="009E628B" w:rsidP="00744A7D">
                            <w:pPr>
                              <w:ind w:firstLineChars="100" w:firstLine="2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私は西宮市北部地域で訪問看護看護師として働いています。訪問看護は自宅で療養生活を送っている方にケアを行うサービスです。乳幼児～高齢者まで予防的支援や看取りなど内容も多岐にわたっています。</w:t>
                            </w:r>
                          </w:p>
                          <w:p w:rsidR="006658C0" w:rsidRDefault="009E628B" w:rsidP="009E628B">
                            <w:pPr>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 xml:space="preserve">　今回のコロナウイルスの影響で在宅医療の現場では病院以上に物資不足の中、感染予防対策をとりながらケアを行う事はとても大変でした。ウイルス対策に有効な手洗いなど基本的な事を徹底し自分たちが感染の媒介とならないように務めました。地域差もあると思いますが有り難いことに政府や自治体からの支援もあり今までと同じように訪問しケアを行う事ができています。連日の報道でコロナウイルスとの戦い</w:t>
                            </w:r>
                          </w:p>
                          <w:p w:rsidR="006658C0" w:rsidRDefault="006658C0" w:rsidP="006658C0">
                            <w:pPr>
                              <w:ind w:firstLineChars="1000" w:firstLine="2000"/>
                              <w:jc w:val="left"/>
                              <w:rPr>
                                <w:rFonts w:ascii="游ゴシック" w:eastAsia="游ゴシック" w:hAnsi="游ゴシック" w:cs="Courier New"/>
                                <w:sz w:val="20"/>
                                <w:szCs w:val="21"/>
                              </w:rPr>
                            </w:pPr>
                            <w:r>
                              <w:rPr>
                                <w:rFonts w:ascii="游ゴシック" w:eastAsia="游ゴシック" w:hAnsi="游ゴシック" w:cs="Courier New" w:hint="eastAsia"/>
                                <w:sz w:val="20"/>
                                <w:szCs w:val="21"/>
                              </w:rPr>
                              <w:t xml:space="preserve">　　　　　</w:t>
                            </w:r>
                            <w:r w:rsidR="009E628B" w:rsidRPr="009E628B">
                              <w:rPr>
                                <w:rFonts w:ascii="游ゴシック" w:eastAsia="游ゴシック" w:hAnsi="游ゴシック" w:cs="Courier New" w:hint="eastAsia"/>
                                <w:sz w:val="20"/>
                                <w:szCs w:val="21"/>
                              </w:rPr>
                              <w:t>が長期化する見通しが示されています。先の見えない不安はありますが</w:t>
                            </w:r>
                          </w:p>
                          <w:p w:rsidR="006658C0" w:rsidRDefault="009E628B" w:rsidP="006658C0">
                            <w:pPr>
                              <w:ind w:firstLineChars="1500" w:firstLine="30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予防行動の基本的な事は継続し規則正しい生活を送ることが大切だと</w:t>
                            </w:r>
                          </w:p>
                          <w:p w:rsidR="006658C0" w:rsidRDefault="009E628B" w:rsidP="006658C0">
                            <w:pPr>
                              <w:ind w:firstLineChars="1500" w:firstLine="30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考えます。感染拡大を防ぎ、この西谷地域を守ることに繋がるように</w:t>
                            </w:r>
                          </w:p>
                          <w:p w:rsidR="009E628B" w:rsidRPr="009E628B" w:rsidRDefault="009E628B" w:rsidP="006658C0">
                            <w:pPr>
                              <w:ind w:firstLineChars="1500" w:firstLine="30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みんなで協力し、新しい生活様式を実践していきましょう。</w:t>
                            </w:r>
                          </w:p>
                          <w:p w:rsidR="009E628B" w:rsidRPr="009E628B" w:rsidRDefault="009E628B" w:rsidP="006658C0">
                            <w:pPr>
                              <w:ind w:firstLineChars="3400" w:firstLine="68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訪問看護看護師　柳田薫</w:t>
                            </w:r>
                          </w:p>
                          <w:p w:rsidR="00FD4A4E" w:rsidRPr="009E628B"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ＭＳ Ｐゴシック"/>
                                <w:kern w:val="0"/>
                                <w:sz w:val="21"/>
                                <w:szCs w:val="21"/>
                              </w:rPr>
                            </w:pPr>
                          </w:p>
                          <w:p w:rsidR="00FD4A4E" w:rsidRPr="00891059" w:rsidRDefault="00FD4A4E" w:rsidP="00FD4A4E">
                            <w:pPr>
                              <w:widowControl/>
                              <w:ind w:firstLineChars="1400" w:firstLine="2940"/>
                              <w:jc w:val="left"/>
                              <w:rPr>
                                <w:rFonts w:ascii="ＭＳ Ｐ明朝" w:eastAsia="ＭＳ Ｐ明朝" w:hAnsi="ＭＳ Ｐ明朝" w:cs="ＭＳ Ｐゴシック"/>
                                <w:kern w:val="0"/>
                                <w:sz w:val="21"/>
                                <w:szCs w:val="21"/>
                              </w:rPr>
                            </w:pPr>
                            <w:r>
                              <w:rPr>
                                <w:rFonts w:ascii="ＭＳ Ｐ明朝" w:eastAsia="ＭＳ Ｐ明朝" w:hAnsi="ＭＳ Ｐ明朝" w:cs="ＭＳ Ｐゴシック" w:hint="eastAsia"/>
                                <w:kern w:val="0"/>
                                <w:sz w:val="21"/>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37" style="position:absolute;left:0;text-align:left;margin-left:16pt;margin-top:17.8pt;width:501.35pt;height:2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" fillcolor="white [3201]" strokecolor="#4bacc6 [3208]" strokeweight="2pt">
                <v:textbox>
                  <w:txbxContent>
                    <w:p w:rsidR="009E628B" w:rsidRPr="009E628B" w:rsidRDefault="00CD424F" w:rsidP="009E628B">
                      <w:pPr>
                        <w:ind w:firstLineChars="100" w:firstLine="321"/>
                        <w:rPr>
                          <w:rFonts w:ascii="HGS創英角ﾎﾟｯﾌﾟ体" w:eastAsia="HGS創英角ﾎﾟｯﾌﾟ体" w:hAnsi="HGS創英角ﾎﾟｯﾌﾟ体" w:cs="Courier New"/>
                          <w:sz w:val="22"/>
                        </w:rPr>
                      </w:pPr>
                      <w:r w:rsidRPr="006055BA">
                        <w:rPr>
                          <w:rFonts w:ascii="HG創英角ﾎﾟｯﾌﾟ体" w:eastAsia="HG創英角ﾎﾟｯﾌﾟ体" w:hAnsi="HG創英角ﾎﾟｯﾌﾟ体" w:cs="Courier New" w:hint="eastAsia"/>
                          <w:b/>
                          <w:i/>
                          <w:color w:val="C0504D" w:themeColor="accent2"/>
                          <w:sz w:val="32"/>
                          <w:szCs w:val="32"/>
                        </w:rPr>
                        <w:t>☆</w:t>
                      </w:r>
                      <w:r w:rsidRPr="0048380D">
                        <w:rPr>
                          <w:rFonts w:ascii="HGP創英角ﾎﾟｯﾌﾟ体" w:eastAsia="HGP創英角ﾎﾟｯﾌﾟ体" w:hAnsi="HGP創英角ﾎﾟｯﾌﾟ体" w:cs="Courier New" w:hint="eastAsia"/>
                          <w:b/>
                          <w:i/>
                          <w:color w:val="C0504D" w:themeColor="accent2"/>
                          <w:sz w:val="32"/>
                          <w:szCs w:val="32"/>
                        </w:rPr>
                        <w:t>わたしもチャレンジﾞ</w:t>
                      </w:r>
                      <w:r w:rsidRPr="006055BA">
                        <w:rPr>
                          <w:rFonts w:ascii="HG創英角ﾎﾟｯﾌﾟ体" w:eastAsia="HG創英角ﾎﾟｯﾌﾟ体" w:hAnsi="HG創英角ﾎﾟｯﾌﾟ体" w:cs="Courier New" w:hint="eastAsia"/>
                          <w:b/>
                          <w:i/>
                          <w:color w:val="C0504D" w:themeColor="accent2"/>
                          <w:sz w:val="32"/>
                          <w:szCs w:val="32"/>
                        </w:rPr>
                        <w:t>☆</w:t>
                      </w:r>
                      <w:r w:rsidR="009E628B">
                        <w:rPr>
                          <w:rFonts w:ascii="HG創英角ﾎﾟｯﾌﾟ体" w:eastAsia="HG創英角ﾎﾟｯﾌﾟ体" w:hAnsi="HG創英角ﾎﾟｯﾌﾟ体" w:cs="Courier New" w:hint="eastAsia"/>
                          <w:b/>
                          <w:i/>
                          <w:color w:val="C0504D" w:themeColor="accent2"/>
                          <w:sz w:val="32"/>
                          <w:szCs w:val="32"/>
                        </w:rPr>
                        <w:t xml:space="preserve">　</w:t>
                      </w:r>
                      <w:r w:rsidR="004F6D90">
                        <w:rPr>
                          <w:rFonts w:ascii="HG創英角ﾎﾟｯﾌﾟ体" w:eastAsia="HG創英角ﾎﾟｯﾌﾟ体" w:hAnsi="HG創英角ﾎﾟｯﾌﾟ体" w:cs="Courier New" w:hint="eastAsia"/>
                          <w:b/>
                          <w:i/>
                          <w:color w:val="C0504D" w:themeColor="accent2"/>
                          <w:sz w:val="32"/>
                          <w:szCs w:val="32"/>
                        </w:rPr>
                        <w:t xml:space="preserve">　</w:t>
                      </w:r>
                      <w:r w:rsidR="009E628B" w:rsidRPr="009E628B">
                        <w:rPr>
                          <w:rFonts w:ascii="HGS創英角ﾎﾟｯﾌﾟ体" w:eastAsia="HGS創英角ﾎﾟｯﾌﾟ体" w:hAnsi="HGS創英角ﾎﾟｯﾌﾟ体" w:cs="Courier New" w:hint="eastAsia"/>
                          <w:sz w:val="22"/>
                        </w:rPr>
                        <w:t>With　コロナ時代　　～私たちにできること～</w:t>
                      </w:r>
                    </w:p>
                    <w:p w:rsidR="009E628B" w:rsidRPr="009E628B" w:rsidRDefault="009E628B" w:rsidP="00744A7D">
                      <w:pPr>
                        <w:ind w:firstLineChars="100" w:firstLine="2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私は西宮市北部地域で訪問看護看護師として働いています。訪問看護は自宅で療養生活を送っている方にケアを行うサービスです。乳幼児～高齢者まで予防的支援や看取りなど内容も多岐にわたっています。</w:t>
                      </w:r>
                    </w:p>
                    <w:p w:rsidR="006658C0" w:rsidRDefault="009E628B" w:rsidP="009E628B">
                      <w:pPr>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 xml:space="preserve">　今回のコロナウイルスの影響で在宅医療の現場では病院以上に物資不足の中、感染予防対策をとりながらケアを行う事はとても大変でした。ウイルス対策に有効な手洗いなど基本的な事を徹底し自分たちが感染の媒介とならないように務めました。地域差もあると思いますが有り難いことに政府や自治体からの支援もあり今までと同じように訪問しケアを行う事ができています。連日の報道でコロナウイルスとの戦い</w:t>
                      </w:r>
                    </w:p>
                    <w:p w:rsidR="006658C0" w:rsidRDefault="006658C0" w:rsidP="006658C0">
                      <w:pPr>
                        <w:ind w:firstLineChars="1000" w:firstLine="2000"/>
                        <w:jc w:val="left"/>
                        <w:rPr>
                          <w:rFonts w:ascii="游ゴシック" w:eastAsia="游ゴシック" w:hAnsi="游ゴシック" w:cs="Courier New"/>
                          <w:sz w:val="20"/>
                          <w:szCs w:val="21"/>
                        </w:rPr>
                      </w:pPr>
                      <w:r>
                        <w:rPr>
                          <w:rFonts w:ascii="游ゴシック" w:eastAsia="游ゴシック" w:hAnsi="游ゴシック" w:cs="Courier New" w:hint="eastAsia"/>
                          <w:sz w:val="20"/>
                          <w:szCs w:val="21"/>
                        </w:rPr>
                        <w:t xml:space="preserve">　　　　　</w:t>
                      </w:r>
                      <w:r w:rsidR="009E628B" w:rsidRPr="009E628B">
                        <w:rPr>
                          <w:rFonts w:ascii="游ゴシック" w:eastAsia="游ゴシック" w:hAnsi="游ゴシック" w:cs="Courier New" w:hint="eastAsia"/>
                          <w:sz w:val="20"/>
                          <w:szCs w:val="21"/>
                        </w:rPr>
                        <w:t>が長期化する見通しが示されています。先の見えない不安はありますが</w:t>
                      </w:r>
                    </w:p>
                    <w:p w:rsidR="006658C0" w:rsidRDefault="009E628B" w:rsidP="006658C0">
                      <w:pPr>
                        <w:ind w:firstLineChars="1500" w:firstLine="30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予防行動の基本的な事は継続し規則正しい生活を送ることが大切だと</w:t>
                      </w:r>
                    </w:p>
                    <w:p w:rsidR="006658C0" w:rsidRDefault="009E628B" w:rsidP="006658C0">
                      <w:pPr>
                        <w:ind w:firstLineChars="1500" w:firstLine="30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考えます。感染拡大を防ぎ、この西谷地域を守ることに繋がるように</w:t>
                      </w:r>
                    </w:p>
                    <w:p w:rsidR="009E628B" w:rsidRPr="009E628B" w:rsidRDefault="009E628B" w:rsidP="006658C0">
                      <w:pPr>
                        <w:ind w:firstLineChars="1500" w:firstLine="30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みんなで協力し、新しい生活様式を実践していきましょう。</w:t>
                      </w:r>
                    </w:p>
                    <w:p w:rsidR="009E628B" w:rsidRPr="009E628B" w:rsidRDefault="009E628B" w:rsidP="006658C0">
                      <w:pPr>
                        <w:ind w:firstLineChars="3400" w:firstLine="6800"/>
                        <w:jc w:val="left"/>
                        <w:rPr>
                          <w:rFonts w:ascii="游ゴシック" w:eastAsia="游ゴシック" w:hAnsi="游ゴシック" w:cs="Courier New"/>
                          <w:sz w:val="20"/>
                          <w:szCs w:val="21"/>
                        </w:rPr>
                      </w:pPr>
                      <w:r w:rsidRPr="009E628B">
                        <w:rPr>
                          <w:rFonts w:ascii="游ゴシック" w:eastAsia="游ゴシック" w:hAnsi="游ゴシック" w:cs="Courier New" w:hint="eastAsia"/>
                          <w:sz w:val="20"/>
                          <w:szCs w:val="21"/>
                        </w:rPr>
                        <w:t>訪問看護看護師　柳田薫</w:t>
                      </w:r>
                    </w:p>
                    <w:p w:rsidR="00FD4A4E" w:rsidRPr="009E628B"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Times New Roman"/>
                          <w:i/>
                          <w:color w:val="0070C0"/>
                          <w:kern w:val="28"/>
                          <w:sz w:val="21"/>
                          <w:szCs w:val="21"/>
                        </w:rPr>
                      </w:pPr>
                    </w:p>
                    <w:p w:rsidR="00FD4A4E" w:rsidRPr="00192EA5" w:rsidRDefault="00FD4A4E" w:rsidP="00FD4A4E">
                      <w:pPr>
                        <w:rPr>
                          <w:rFonts w:ascii="ＭＳ Ｐ明朝" w:eastAsia="ＭＳ Ｐ明朝" w:hAnsi="ＭＳ Ｐ明朝" w:cs="ＭＳ Ｐゴシック"/>
                          <w:kern w:val="0"/>
                          <w:sz w:val="21"/>
                          <w:szCs w:val="21"/>
                        </w:rPr>
                      </w:pPr>
                    </w:p>
                    <w:p w:rsidR="00FD4A4E" w:rsidRPr="00891059" w:rsidRDefault="00FD4A4E" w:rsidP="00FD4A4E">
                      <w:pPr>
                        <w:widowControl/>
                        <w:ind w:firstLineChars="1400" w:firstLine="2940"/>
                        <w:jc w:val="left"/>
                        <w:rPr>
                          <w:rFonts w:ascii="ＭＳ Ｐ明朝" w:eastAsia="ＭＳ Ｐ明朝" w:hAnsi="ＭＳ Ｐ明朝" w:cs="ＭＳ Ｐゴシック"/>
                          <w:kern w:val="0"/>
                          <w:sz w:val="21"/>
                          <w:szCs w:val="21"/>
                        </w:rPr>
                      </w:pPr>
                      <w:r>
                        <w:rPr>
                          <w:rFonts w:ascii="ＭＳ Ｐ明朝" w:eastAsia="ＭＳ Ｐ明朝" w:hAnsi="ＭＳ Ｐ明朝" w:cs="ＭＳ Ｐゴシック" w:hint="eastAsia"/>
                          <w:kern w:val="0"/>
                          <w:sz w:val="21"/>
                          <w:szCs w:val="21"/>
                        </w:rPr>
                        <w:t xml:space="preserve">　　　　　　　　　　　　</w:t>
                      </w:r>
                    </w:p>
                  </w:txbxContent>
                </v:textbox>
              </v:roundrect>
            </w:pict>
          </mc:Fallback>
        </mc:AlternateContent>
      </w:r>
    </w:p>
    <w:p w:rsidR="00A1626E" w:rsidRDefault="00A1626E" w:rsidP="007B6E15">
      <w:pPr>
        <w:jc w:val="center"/>
        <w:rPr>
          <w:rFonts w:ascii="游ゴシック" w:eastAsia="游ゴシック" w:hAnsi="游ゴシック"/>
          <w:b/>
          <w:bCs/>
          <w:sz w:val="22"/>
        </w:rPr>
      </w:pPr>
    </w:p>
    <w:p w:rsidR="00A1626E" w:rsidRDefault="00A1626E" w:rsidP="007B6E15">
      <w:pPr>
        <w:jc w:val="center"/>
        <w:rPr>
          <w:rFonts w:ascii="游ゴシック" w:eastAsia="游ゴシック" w:hAnsi="游ゴシック"/>
          <w:b/>
          <w:bCs/>
          <w:sz w:val="22"/>
        </w:rPr>
      </w:pPr>
    </w:p>
    <w:p w:rsidR="00A1626E" w:rsidRDefault="00A1626E" w:rsidP="007B6E15">
      <w:pPr>
        <w:jc w:val="center"/>
        <w:rPr>
          <w:rFonts w:ascii="游ゴシック" w:eastAsia="游ゴシック" w:hAnsi="游ゴシック"/>
          <w:b/>
          <w:bCs/>
          <w:sz w:val="22"/>
        </w:rPr>
      </w:pPr>
    </w:p>
    <w:p w:rsidR="009E0C9D" w:rsidRDefault="009E0C9D" w:rsidP="007B6E15">
      <w:pPr>
        <w:jc w:val="center"/>
        <w:rPr>
          <w:rFonts w:ascii="游ゴシック" w:eastAsia="游ゴシック" w:hAnsi="游ゴシック"/>
          <w:b/>
          <w:bCs/>
          <w:sz w:val="22"/>
        </w:rPr>
      </w:pPr>
    </w:p>
    <w:p w:rsidR="009E628B" w:rsidRDefault="00F74B0E" w:rsidP="007B6E15">
      <w:pPr>
        <w:jc w:val="center"/>
        <w:rPr>
          <w:rFonts w:ascii="游ゴシック" w:eastAsia="游ゴシック" w:hAnsi="游ゴシック"/>
          <w:b/>
          <w:bCs/>
          <w:sz w:val="22"/>
        </w:rPr>
      </w:pPr>
      <w:r>
        <w:rPr>
          <w:b/>
          <w:noProof/>
        </w:rPr>
        <w:drawing>
          <wp:anchor distT="0" distB="0" distL="114300" distR="114300" simplePos="0" relativeHeight="251660800" behindDoc="0" locked="0" layoutInCell="1" allowOverlap="1" wp14:anchorId="7830DD1A" wp14:editId="059F25E3">
            <wp:simplePos x="0" y="0"/>
            <wp:positionH relativeFrom="column">
              <wp:posOffset>452120</wp:posOffset>
            </wp:positionH>
            <wp:positionV relativeFrom="paragraph">
              <wp:posOffset>0</wp:posOffset>
            </wp:positionV>
            <wp:extent cx="1595755" cy="1043940"/>
            <wp:effectExtent l="0" t="0" r="4445"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5755"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28B" w:rsidRDefault="009E628B" w:rsidP="007B6E15">
      <w:pPr>
        <w:jc w:val="center"/>
        <w:rPr>
          <w:rFonts w:ascii="游ゴシック" w:eastAsia="游ゴシック" w:hAnsi="游ゴシック"/>
          <w:b/>
          <w:bCs/>
          <w:sz w:val="22"/>
        </w:rPr>
      </w:pPr>
    </w:p>
    <w:p w:rsidR="00FA7BF8" w:rsidRDefault="00FA7BF8" w:rsidP="00F74B0E">
      <w:pPr>
        <w:spacing w:line="400" w:lineRule="exact"/>
        <w:ind w:firstLineChars="150" w:firstLine="330"/>
        <w:rPr>
          <w:rFonts w:ascii="游ゴシック" w:eastAsia="游ゴシック" w:hAnsi="游ゴシック" w:cs="Courier New"/>
          <w:b/>
          <w:sz w:val="22"/>
        </w:rPr>
      </w:pPr>
    </w:p>
    <w:p w:rsidR="00F74B0E" w:rsidRDefault="00F74B0E" w:rsidP="00F74B0E">
      <w:pPr>
        <w:spacing w:line="400" w:lineRule="exact"/>
        <w:ind w:firstLineChars="1000" w:firstLine="2100"/>
        <w:rPr>
          <w:rFonts w:ascii="游ゴシック" w:eastAsia="游ゴシック" w:hAnsi="游ゴシック" w:cs="Courier New"/>
          <w:b/>
          <w:i/>
          <w:sz w:val="22"/>
        </w:rPr>
      </w:pPr>
      <w:r>
        <w:rPr>
          <w:rFonts w:ascii="游ゴシック" w:eastAsia="游ゴシック" w:hAnsi="游ゴシック" w:cs="Courier New" w:hint="eastAsia"/>
          <w:noProof/>
          <w:sz w:val="21"/>
          <w:szCs w:val="20"/>
        </w:rPr>
        <w:drawing>
          <wp:anchor distT="0" distB="0" distL="114300" distR="114300" simplePos="0" relativeHeight="251667968" behindDoc="0" locked="0" layoutInCell="1" allowOverlap="1" wp14:anchorId="1C4D5EA5" wp14:editId="5F349763">
            <wp:simplePos x="0" y="0"/>
            <wp:positionH relativeFrom="column">
              <wp:posOffset>5702935</wp:posOffset>
            </wp:positionH>
            <wp:positionV relativeFrom="paragraph">
              <wp:posOffset>206182</wp:posOffset>
            </wp:positionV>
            <wp:extent cx="984885" cy="984885"/>
            <wp:effectExtent l="0" t="0" r="571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　スイカ.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4885" cy="984885"/>
                    </a:xfrm>
                    <a:prstGeom prst="rect">
                      <a:avLst/>
                    </a:prstGeom>
                  </pic:spPr>
                </pic:pic>
              </a:graphicData>
            </a:graphic>
            <wp14:sizeRelH relativeFrom="page">
              <wp14:pctWidth>0</wp14:pctWidth>
            </wp14:sizeRelH>
            <wp14:sizeRelV relativeFrom="page">
              <wp14:pctHeight>0</wp14:pctHeight>
            </wp14:sizeRelV>
          </wp:anchor>
        </w:drawing>
      </w:r>
    </w:p>
    <w:p w:rsidR="00FA7BF8" w:rsidRPr="00FA7BF8" w:rsidRDefault="00FA7BF8" w:rsidP="00F74B0E">
      <w:pPr>
        <w:spacing w:line="400" w:lineRule="exact"/>
        <w:ind w:firstLineChars="1000" w:firstLine="2200"/>
        <w:rPr>
          <w:rFonts w:ascii="游ゴシック" w:eastAsia="游ゴシック" w:hAnsi="游ゴシック" w:cs="Courier New"/>
          <w:b/>
          <w:i/>
          <w:sz w:val="22"/>
        </w:rPr>
      </w:pPr>
      <w:r w:rsidRPr="00FA7BF8">
        <w:rPr>
          <w:rFonts w:ascii="游ゴシック" w:eastAsia="游ゴシック" w:hAnsi="游ゴシック" w:cs="Courier New" w:hint="eastAsia"/>
          <w:b/>
          <w:i/>
          <w:sz w:val="22"/>
        </w:rPr>
        <w:t>「西谷ジャズフェスタ」</w:t>
      </w:r>
    </w:p>
    <w:p w:rsidR="00FA7BF8" w:rsidRPr="00FA7BF8" w:rsidRDefault="00FA7BF8" w:rsidP="00F74B0E">
      <w:pPr>
        <w:spacing w:line="400" w:lineRule="exact"/>
        <w:ind w:firstLineChars="300" w:firstLine="630"/>
        <w:jc w:val="left"/>
        <w:rPr>
          <w:rFonts w:ascii="游ゴシック" w:eastAsia="游ゴシック" w:hAnsi="游ゴシック" w:cs="Courier New"/>
          <w:sz w:val="21"/>
          <w:szCs w:val="20"/>
        </w:rPr>
      </w:pPr>
      <w:r w:rsidRPr="00FA7BF8">
        <w:rPr>
          <w:rFonts w:ascii="游ゴシック" w:eastAsia="游ゴシック" w:hAnsi="游ゴシック" w:cs="Courier New" w:hint="eastAsia"/>
          <w:sz w:val="21"/>
          <w:szCs w:val="20"/>
        </w:rPr>
        <w:t>例年8月末に開催しておりましたが、今年はコロナ禍の影響を受けて中止とします。</w:t>
      </w:r>
    </w:p>
    <w:p w:rsidR="00F74B0E" w:rsidRDefault="00F74B0E" w:rsidP="00F74B0E">
      <w:pPr>
        <w:ind w:left="210" w:hangingChars="100" w:hanging="210"/>
        <w:jc w:val="left"/>
        <w:rPr>
          <w:rFonts w:ascii="游ゴシック" w:eastAsia="游ゴシック" w:hAnsi="游ゴシック" w:cs="Courier New"/>
          <w:sz w:val="21"/>
          <w:szCs w:val="20"/>
        </w:rPr>
      </w:pPr>
      <w:r>
        <w:rPr>
          <w:rFonts w:ascii="游ゴシック" w:eastAsia="游ゴシック" w:hAnsi="游ゴシック" w:cs="Courier New" w:hint="eastAsia"/>
          <w:sz w:val="21"/>
          <w:szCs w:val="20"/>
        </w:rPr>
        <w:t xml:space="preserve">　　　　　　　　　　　　　　　　　　　　　　　</w:t>
      </w:r>
      <w:r w:rsidR="00FA7BF8" w:rsidRPr="00FA7BF8">
        <w:rPr>
          <w:rFonts w:ascii="游ゴシック" w:eastAsia="游ゴシック" w:hAnsi="游ゴシック" w:cs="Courier New" w:hint="eastAsia"/>
          <w:sz w:val="21"/>
          <w:szCs w:val="20"/>
        </w:rPr>
        <w:t>西谷ジャズフェスタ　代表　古家　義高</w:t>
      </w:r>
      <w:r>
        <w:rPr>
          <w:rFonts w:ascii="游ゴシック" w:eastAsia="游ゴシック" w:hAnsi="游ゴシック" w:cs="Courier New" w:hint="eastAsia"/>
          <w:sz w:val="21"/>
          <w:szCs w:val="20"/>
        </w:rPr>
        <w:t xml:space="preserve">　　　　　　　　　　　</w:t>
      </w:r>
    </w:p>
    <w:p w:rsidR="007B6E15" w:rsidRPr="00F74B0E" w:rsidRDefault="00D05A20" w:rsidP="00F74B0E">
      <w:pPr>
        <w:ind w:leftChars="100" w:left="180" w:firstLineChars="1600" w:firstLine="3520"/>
        <w:jc w:val="left"/>
        <w:rPr>
          <w:rFonts w:ascii="游ゴシック" w:eastAsia="游ゴシック" w:hAnsi="游ゴシック" w:cs="Courier New"/>
          <w:sz w:val="21"/>
          <w:szCs w:val="20"/>
        </w:rPr>
      </w:pPr>
      <w:r>
        <w:rPr>
          <w:rFonts w:ascii="游ゴシック" w:eastAsia="游ゴシック" w:hAnsi="游ゴシック" w:hint="eastAsia"/>
          <w:b/>
          <w:bCs/>
          <w:sz w:val="22"/>
        </w:rPr>
        <w:lastRenderedPageBreak/>
        <w:t>令和２</w:t>
      </w:r>
      <w:r w:rsidR="007B6E15" w:rsidRPr="009431DE">
        <w:rPr>
          <w:rFonts w:ascii="游ゴシック" w:eastAsia="游ゴシック" w:hAnsi="游ゴシック" w:hint="eastAsia"/>
          <w:b/>
          <w:bCs/>
          <w:sz w:val="22"/>
        </w:rPr>
        <w:t>年度　　部会・団体活動計画</w:t>
      </w:r>
    </w:p>
    <w:tbl>
      <w:tblPr>
        <w:tblStyle w:val="ad"/>
        <w:tblW w:w="0" w:type="auto"/>
        <w:tblInd w:w="108" w:type="dxa"/>
        <w:tblLook w:val="04A0" w:firstRow="1" w:lastRow="0" w:firstColumn="1" w:lastColumn="0" w:noHBand="0" w:noVBand="1"/>
      </w:tblPr>
      <w:tblGrid>
        <w:gridCol w:w="5329"/>
        <w:gridCol w:w="5444"/>
      </w:tblGrid>
      <w:tr w:rsidR="007B6E15" w:rsidRPr="0042539E" w:rsidTr="009843D0">
        <w:trPr>
          <w:trHeight w:val="89"/>
        </w:trPr>
        <w:tc>
          <w:tcPr>
            <w:tcW w:w="10773" w:type="dxa"/>
            <w:gridSpan w:val="2"/>
          </w:tcPr>
          <w:p w:rsidR="007B6E15" w:rsidRPr="00E76E6E" w:rsidRDefault="007B6E15" w:rsidP="008926D4">
            <w:pPr>
              <w:jc w:val="center"/>
              <w:rPr>
                <w:rFonts w:ascii="游ゴシック" w:eastAsia="游ゴシック" w:hAnsi="游ゴシック"/>
                <w:b/>
                <w:bCs/>
                <w:sz w:val="21"/>
                <w:szCs w:val="21"/>
              </w:rPr>
            </w:pPr>
            <w:r w:rsidRPr="00E76E6E">
              <w:rPr>
                <w:rFonts w:ascii="游ゴシック" w:eastAsia="游ゴシック" w:hAnsi="游ゴシック" w:hint="eastAsia"/>
                <w:bCs/>
                <w:sz w:val="21"/>
                <w:szCs w:val="21"/>
              </w:rPr>
              <w:t>総会</w:t>
            </w:r>
            <w:r>
              <w:rPr>
                <w:rFonts w:ascii="游ゴシック" w:eastAsia="游ゴシック" w:hAnsi="游ゴシック" w:hint="eastAsia"/>
                <w:bCs/>
                <w:sz w:val="21"/>
                <w:szCs w:val="21"/>
              </w:rPr>
              <w:t>：</w:t>
            </w:r>
            <w:r w:rsidRPr="00E76E6E">
              <w:rPr>
                <w:rFonts w:ascii="游ゴシック" w:eastAsia="游ゴシック" w:hAnsi="游ゴシック" w:hint="eastAsia"/>
                <w:bCs/>
                <w:sz w:val="21"/>
                <w:szCs w:val="21"/>
              </w:rPr>
              <w:t>年１回</w:t>
            </w:r>
            <w:r>
              <w:rPr>
                <w:rFonts w:ascii="游ゴシック" w:eastAsia="游ゴシック" w:hAnsi="游ゴシック" w:hint="eastAsia"/>
                <w:bCs/>
                <w:sz w:val="21"/>
                <w:szCs w:val="21"/>
              </w:rPr>
              <w:t xml:space="preserve">　　</w:t>
            </w:r>
            <w:r w:rsidRPr="00E76E6E">
              <w:rPr>
                <w:rFonts w:ascii="游ゴシック" w:eastAsia="游ゴシック" w:hAnsi="游ゴシック" w:hint="eastAsia"/>
                <w:bCs/>
                <w:sz w:val="21"/>
                <w:szCs w:val="21"/>
              </w:rPr>
              <w:t>全体会：随時に開催</w:t>
            </w:r>
            <w:r>
              <w:rPr>
                <w:rFonts w:ascii="游ゴシック" w:eastAsia="游ゴシック" w:hAnsi="游ゴシック" w:hint="eastAsia"/>
                <w:bCs/>
                <w:sz w:val="21"/>
                <w:szCs w:val="21"/>
              </w:rPr>
              <w:t xml:space="preserve">　　</w:t>
            </w:r>
            <w:r w:rsidRPr="00E76E6E">
              <w:rPr>
                <w:rFonts w:ascii="游ゴシック" w:eastAsia="游ゴシック" w:hAnsi="游ゴシック" w:hint="eastAsia"/>
                <w:bCs/>
                <w:sz w:val="21"/>
                <w:szCs w:val="21"/>
              </w:rPr>
              <w:t>役員会：</w:t>
            </w:r>
            <w:r>
              <w:rPr>
                <w:rFonts w:ascii="游ゴシック" w:eastAsia="游ゴシック" w:hAnsi="游ゴシック" w:hint="eastAsia"/>
                <w:bCs/>
                <w:sz w:val="21"/>
                <w:szCs w:val="21"/>
              </w:rPr>
              <w:t>2ヶ月</w:t>
            </w:r>
            <w:r w:rsidRPr="00E76E6E">
              <w:rPr>
                <w:rFonts w:ascii="游ゴシック" w:eastAsia="游ゴシック" w:hAnsi="游ゴシック" w:hint="eastAsia"/>
                <w:bCs/>
                <w:sz w:val="21"/>
                <w:szCs w:val="21"/>
              </w:rPr>
              <w:t>に</w:t>
            </w:r>
            <w:r>
              <w:rPr>
                <w:rFonts w:ascii="游ゴシック" w:eastAsia="游ゴシック" w:hAnsi="游ゴシック" w:hint="eastAsia"/>
                <w:bCs/>
                <w:sz w:val="21"/>
                <w:szCs w:val="21"/>
              </w:rPr>
              <w:t>1回(原則)</w:t>
            </w:r>
            <w:r w:rsidRPr="00E76E6E">
              <w:rPr>
                <w:rFonts w:ascii="游ゴシック" w:eastAsia="游ゴシック" w:hAnsi="游ゴシック" w:hint="eastAsia"/>
                <w:bCs/>
                <w:sz w:val="21"/>
                <w:szCs w:val="21"/>
              </w:rPr>
              <w:t>開催</w:t>
            </w:r>
            <w:r>
              <w:rPr>
                <w:rFonts w:ascii="游ゴシック" w:eastAsia="游ゴシック" w:hAnsi="游ゴシック" w:hint="eastAsia"/>
                <w:bCs/>
                <w:sz w:val="21"/>
                <w:szCs w:val="21"/>
              </w:rPr>
              <w:t xml:space="preserve">　　</w:t>
            </w:r>
            <w:r w:rsidRPr="00E76E6E">
              <w:rPr>
                <w:rFonts w:ascii="游ゴシック" w:eastAsia="游ゴシック" w:hAnsi="游ゴシック" w:hint="eastAsia"/>
                <w:bCs/>
                <w:sz w:val="21"/>
                <w:szCs w:val="21"/>
              </w:rPr>
              <w:t>各部会：随時に開催</w:t>
            </w:r>
          </w:p>
        </w:tc>
      </w:tr>
      <w:tr w:rsidR="007B6E15" w:rsidRPr="005138B6" w:rsidTr="00C8242C">
        <w:trPr>
          <w:trHeight w:val="2141"/>
        </w:trPr>
        <w:tc>
          <w:tcPr>
            <w:tcW w:w="5329" w:type="dxa"/>
          </w:tcPr>
          <w:p w:rsidR="007B6E15" w:rsidRPr="00D316D6" w:rsidRDefault="007B6E15" w:rsidP="008926D4">
            <w:pPr>
              <w:jc w:val="left"/>
              <w:rPr>
                <w:rFonts w:ascii="游ゴシック" w:eastAsia="游ゴシック" w:hAnsi="游ゴシック"/>
                <w:b/>
                <w:color w:val="0070C0"/>
                <w:sz w:val="20"/>
                <w:szCs w:val="20"/>
              </w:rPr>
            </w:pPr>
            <w:r w:rsidRPr="00D316D6">
              <w:rPr>
                <w:rFonts w:ascii="游ゴシック" w:eastAsia="游ゴシック" w:hAnsi="游ゴシック" w:hint="eastAsia"/>
                <w:b/>
                <w:sz w:val="20"/>
                <w:szCs w:val="20"/>
              </w:rPr>
              <w:t xml:space="preserve">【総務部会】　　　　　　　　　　　　　　　　　　　　　　　　　　　</w:t>
            </w:r>
            <w:r w:rsidRPr="00D316D6">
              <w:rPr>
                <w:rFonts w:ascii="游ゴシック" w:eastAsia="游ゴシック" w:hAnsi="游ゴシック" w:hint="eastAsia"/>
                <w:sz w:val="20"/>
                <w:szCs w:val="20"/>
              </w:rPr>
              <w:t xml:space="preserve">　</w:t>
            </w:r>
            <w:r w:rsidRPr="00D316D6">
              <w:rPr>
                <w:rFonts w:ascii="游ゴシック" w:eastAsia="游ゴシック" w:hAnsi="游ゴシック" w:hint="eastAsia"/>
                <w:i/>
                <w:sz w:val="20"/>
                <w:szCs w:val="20"/>
              </w:rPr>
              <w:t xml:space="preserve">　</w:t>
            </w:r>
            <w:r w:rsidRPr="00D316D6">
              <w:rPr>
                <w:rFonts w:ascii="游ゴシック" w:eastAsia="游ゴシック" w:hAnsi="游ゴシック" w:hint="eastAsia"/>
                <w:b/>
                <w:i/>
                <w:color w:val="0070C0"/>
                <w:sz w:val="20"/>
                <w:szCs w:val="20"/>
              </w:rPr>
              <w:t>西谷地区まちづくり協議会の各構成団体との連携の強化</w:t>
            </w:r>
          </w:p>
          <w:p w:rsidR="00D05A20" w:rsidRPr="00C8242C" w:rsidRDefault="00D05A20" w:rsidP="00D05A20">
            <w:pPr>
              <w:ind w:left="200" w:hangingChars="100" w:hanging="200"/>
              <w:rPr>
                <w:rFonts w:asciiTheme="minorEastAsia" w:hAnsiTheme="minorEastAsia"/>
                <w:sz w:val="20"/>
              </w:rPr>
            </w:pPr>
            <w:r w:rsidRPr="00C8242C">
              <w:rPr>
                <w:rFonts w:asciiTheme="minorEastAsia" w:hAnsiTheme="minorEastAsia" w:hint="eastAsia"/>
                <w:sz w:val="20"/>
              </w:rPr>
              <w:t>・</w:t>
            </w:r>
            <w:r w:rsidRPr="002F6307">
              <w:rPr>
                <w:rFonts w:asciiTheme="minorEastAsia" w:hAnsiTheme="minorEastAsia" w:hint="eastAsia"/>
                <w:sz w:val="20"/>
              </w:rPr>
              <w:t>新西谷ま</w:t>
            </w:r>
            <w:r w:rsidRPr="00C8242C">
              <w:rPr>
                <w:rFonts w:asciiTheme="minorEastAsia" w:hAnsiTheme="minorEastAsia" w:hint="eastAsia"/>
                <w:sz w:val="20"/>
              </w:rPr>
              <w:t>ちづくり計画の推進(専門部会の設置)</w:t>
            </w:r>
          </w:p>
          <w:p w:rsidR="00D05A20" w:rsidRPr="00C8242C" w:rsidRDefault="00D05A20" w:rsidP="00D05A20">
            <w:pPr>
              <w:ind w:left="200" w:hangingChars="100" w:hanging="200"/>
              <w:rPr>
                <w:rFonts w:asciiTheme="minorEastAsia" w:hAnsiTheme="minorEastAsia"/>
                <w:sz w:val="20"/>
              </w:rPr>
            </w:pPr>
            <w:r w:rsidRPr="00C8242C">
              <w:rPr>
                <w:rFonts w:asciiTheme="minorEastAsia" w:hAnsiTheme="minorEastAsia" w:hint="eastAsia"/>
                <w:sz w:val="20"/>
              </w:rPr>
              <w:t>・西谷コミュニティだより発行（年4回）</w:t>
            </w:r>
          </w:p>
          <w:p w:rsidR="00D05A20" w:rsidRPr="00C8242C" w:rsidRDefault="00D05A20" w:rsidP="00D05A20">
            <w:pPr>
              <w:ind w:left="200" w:hangingChars="100" w:hanging="200"/>
              <w:rPr>
                <w:rFonts w:asciiTheme="minorEastAsia" w:hAnsiTheme="minorEastAsia"/>
                <w:sz w:val="20"/>
              </w:rPr>
            </w:pPr>
            <w:r w:rsidRPr="00C8242C">
              <w:rPr>
                <w:rFonts w:asciiTheme="minorEastAsia" w:hAnsiTheme="minorEastAsia" w:hint="eastAsia"/>
                <w:sz w:val="20"/>
              </w:rPr>
              <w:t>・ホームページの更新等による情報提供</w:t>
            </w:r>
          </w:p>
          <w:p w:rsidR="00D05A20" w:rsidRPr="00C8242C" w:rsidRDefault="00D05A20" w:rsidP="00D05A20">
            <w:pPr>
              <w:rPr>
                <w:rFonts w:asciiTheme="minorEastAsia" w:hAnsiTheme="minorEastAsia"/>
                <w:sz w:val="20"/>
              </w:rPr>
            </w:pPr>
            <w:r w:rsidRPr="00C8242C">
              <w:rPr>
                <w:rFonts w:asciiTheme="minorEastAsia" w:hAnsiTheme="minorEastAsia" w:hint="eastAsia"/>
                <w:sz w:val="20"/>
              </w:rPr>
              <w:t>・地域づくりのための意見交換の開催</w:t>
            </w:r>
          </w:p>
          <w:p w:rsidR="007B6E15" w:rsidRPr="00D316D6" w:rsidRDefault="00D05A20" w:rsidP="00D05A20">
            <w:pPr>
              <w:rPr>
                <w:rFonts w:ascii="游ゴシック" w:eastAsia="游ゴシック" w:hAnsi="游ゴシック"/>
                <w:sz w:val="20"/>
                <w:szCs w:val="20"/>
              </w:rPr>
            </w:pPr>
            <w:r w:rsidRPr="00C8242C">
              <w:rPr>
                <w:rFonts w:asciiTheme="minorEastAsia" w:hAnsiTheme="minorEastAsia" w:hint="eastAsia"/>
                <w:sz w:val="20"/>
              </w:rPr>
              <w:t>・西谷地区まちづくり協議会の各構成団体の連携の強化</w:t>
            </w:r>
          </w:p>
        </w:tc>
        <w:tc>
          <w:tcPr>
            <w:tcW w:w="5444" w:type="dxa"/>
          </w:tcPr>
          <w:p w:rsidR="007B6E15" w:rsidRPr="00DC1FA8" w:rsidRDefault="007B6E15" w:rsidP="008926D4">
            <w:pPr>
              <w:rPr>
                <w:rFonts w:ascii="游ゴシック" w:eastAsia="游ゴシック" w:hAnsi="游ゴシック" w:cs="Times New Roman"/>
                <w:b/>
                <w:sz w:val="20"/>
                <w:szCs w:val="20"/>
              </w:rPr>
            </w:pPr>
            <w:r w:rsidRPr="00DC1FA8">
              <w:rPr>
                <w:rFonts w:ascii="游ゴシック" w:eastAsia="游ゴシック" w:hAnsi="游ゴシック" w:cs="Times New Roman" w:hint="eastAsia"/>
                <w:b/>
                <w:sz w:val="20"/>
                <w:szCs w:val="20"/>
              </w:rPr>
              <w:t>【西谷自治会連合会】</w:t>
            </w:r>
          </w:p>
          <w:p w:rsidR="007B6E15" w:rsidRPr="00C8242C" w:rsidRDefault="007B6E15" w:rsidP="008926D4">
            <w:pPr>
              <w:rPr>
                <w:rFonts w:ascii="ＭＳ 明朝" w:eastAsia="ＭＳ 明朝" w:hAnsi="ＭＳ 明朝" w:cs="ＭＳ Ｐゴシック"/>
                <w:sz w:val="16"/>
                <w:szCs w:val="16"/>
              </w:rPr>
            </w:pPr>
            <w:r w:rsidRPr="00C8242C">
              <w:rPr>
                <w:rFonts w:ascii="ＭＳ 明朝" w:eastAsia="ＭＳ 明朝" w:hAnsi="ＭＳ 明朝" w:hint="eastAsia"/>
                <w:sz w:val="20"/>
                <w:szCs w:val="20"/>
              </w:rPr>
              <w:t>・</w:t>
            </w:r>
            <w:r w:rsidRPr="00C8242C">
              <w:rPr>
                <w:rFonts w:ascii="ＭＳ 明朝" w:eastAsia="ＭＳ 明朝" w:hAnsi="ＭＳ 明朝" w:hint="eastAsia"/>
                <w:szCs w:val="18"/>
              </w:rPr>
              <w:t>西谷ビジョン協議会</w:t>
            </w:r>
            <w:r w:rsidRPr="00C8242C">
              <w:rPr>
                <w:rFonts w:ascii="ＭＳ 明朝" w:eastAsia="ＭＳ 明朝" w:hAnsi="ＭＳ 明朝" w:hint="eastAsia"/>
                <w:sz w:val="16"/>
                <w:szCs w:val="16"/>
              </w:rPr>
              <w:t>（地域振興に向けた協議、提案及び活動を行う)</w:t>
            </w:r>
          </w:p>
          <w:p w:rsidR="007B6E15" w:rsidRPr="00C8242C" w:rsidRDefault="007B6E15" w:rsidP="008926D4">
            <w:pPr>
              <w:rPr>
                <w:rFonts w:ascii="ＭＳ 明朝" w:eastAsia="ＭＳ 明朝" w:hAnsi="ＭＳ 明朝" w:cs="Times New Roman"/>
                <w:sz w:val="20"/>
                <w:szCs w:val="20"/>
              </w:rPr>
            </w:pPr>
            <w:r w:rsidRPr="00C8242C">
              <w:rPr>
                <w:rFonts w:ascii="ＭＳ 明朝" w:eastAsia="ＭＳ 明朝" w:hAnsi="ＭＳ 明朝" w:cs="Times New Roman" w:hint="eastAsia"/>
                <w:sz w:val="20"/>
                <w:szCs w:val="20"/>
              </w:rPr>
              <w:t xml:space="preserve">・県、市、警察への地域課題要望　</w:t>
            </w:r>
          </w:p>
          <w:p w:rsidR="007B6E15" w:rsidRPr="00C8242C" w:rsidRDefault="007B6E15" w:rsidP="008926D4">
            <w:pPr>
              <w:rPr>
                <w:rFonts w:ascii="ＭＳ 明朝" w:eastAsia="ＭＳ 明朝" w:hAnsi="ＭＳ 明朝" w:cs="Times New Roman"/>
                <w:sz w:val="20"/>
                <w:szCs w:val="20"/>
              </w:rPr>
            </w:pPr>
            <w:r w:rsidRPr="00C8242C">
              <w:rPr>
                <w:rFonts w:ascii="ＭＳ 明朝" w:eastAsia="ＭＳ 明朝" w:hAnsi="ＭＳ 明朝" w:cs="Times New Roman" w:hint="eastAsia"/>
                <w:sz w:val="20"/>
                <w:szCs w:val="20"/>
              </w:rPr>
              <w:t>・不法投棄未然防止パトロール・里山管理</w:t>
            </w:r>
          </w:p>
          <w:p w:rsidR="007B6E15" w:rsidRPr="00C8242C" w:rsidRDefault="007B6E15" w:rsidP="008926D4">
            <w:pPr>
              <w:rPr>
                <w:rFonts w:ascii="ＭＳ 明朝" w:eastAsia="ＭＳ 明朝" w:hAnsi="ＭＳ 明朝" w:cs="Times New Roman"/>
                <w:szCs w:val="18"/>
              </w:rPr>
            </w:pPr>
            <w:r w:rsidRPr="00C8242C">
              <w:rPr>
                <w:rFonts w:ascii="ＭＳ 明朝" w:eastAsia="ＭＳ 明朝" w:hAnsi="ＭＳ 明朝" w:cs="ＭＳ 明朝" w:hint="eastAsia"/>
                <w:sz w:val="20"/>
                <w:szCs w:val="20"/>
              </w:rPr>
              <w:t>・</w:t>
            </w:r>
            <w:r w:rsidRPr="00C8242C">
              <w:rPr>
                <w:rFonts w:ascii="ＭＳ 明朝" w:eastAsia="ＭＳ 明朝" w:hAnsi="ＭＳ 明朝" w:cs="Times New Roman" w:hint="eastAsia"/>
                <w:sz w:val="20"/>
                <w:szCs w:val="20"/>
              </w:rPr>
              <w:t>西谷公共交通対策会議、西谷ささえあい会議</w:t>
            </w:r>
            <w:r w:rsidRPr="00C8242C">
              <w:rPr>
                <w:rFonts w:ascii="ＭＳ 明朝" w:eastAsia="ＭＳ 明朝" w:hAnsi="ＭＳ 明朝" w:cs="Times New Roman" w:hint="eastAsia"/>
                <w:szCs w:val="18"/>
              </w:rPr>
              <w:t>（まち協共催）</w:t>
            </w:r>
          </w:p>
          <w:p w:rsidR="007B6E15" w:rsidRPr="009431DE" w:rsidRDefault="007B6E15" w:rsidP="008926D4">
            <w:pPr>
              <w:rPr>
                <w:rFonts w:ascii="游ゴシック" w:eastAsia="游ゴシック" w:hAnsi="游ゴシック" w:cs="Times New Roman"/>
                <w:color w:val="00B050"/>
                <w:sz w:val="20"/>
                <w:szCs w:val="20"/>
              </w:rPr>
            </w:pPr>
            <w:r w:rsidRPr="00C8242C">
              <w:rPr>
                <w:rFonts w:ascii="ＭＳ 明朝" w:eastAsia="ＭＳ 明朝" w:hAnsi="ＭＳ 明朝" w:cs="Times New Roman" w:hint="eastAsia"/>
                <w:sz w:val="20"/>
                <w:szCs w:val="20"/>
              </w:rPr>
              <w:t>・ふれあいメール配信</w:t>
            </w:r>
          </w:p>
        </w:tc>
      </w:tr>
      <w:tr w:rsidR="007B6E15" w:rsidRPr="005138B6" w:rsidTr="00C8242C">
        <w:trPr>
          <w:trHeight w:val="340"/>
        </w:trPr>
        <w:tc>
          <w:tcPr>
            <w:tcW w:w="5329" w:type="dxa"/>
            <w:tcBorders>
              <w:bottom w:val="single" w:sz="4" w:space="0" w:color="auto"/>
            </w:tcBorders>
          </w:tcPr>
          <w:p w:rsidR="007B6E15" w:rsidRPr="00D316D6" w:rsidRDefault="007B6E15" w:rsidP="008926D4">
            <w:pPr>
              <w:jc w:val="left"/>
              <w:textAlignment w:val="baseline"/>
              <w:rPr>
                <w:rFonts w:ascii="游ゴシック" w:eastAsia="游ゴシック" w:hAnsi="游ゴシック" w:cs="ＭＳ 明朝"/>
                <w:color w:val="000000"/>
                <w:kern w:val="0"/>
                <w:sz w:val="16"/>
                <w:szCs w:val="16"/>
              </w:rPr>
            </w:pPr>
            <w:r w:rsidRPr="00D316D6">
              <w:rPr>
                <w:rFonts w:ascii="游ゴシック" w:eastAsia="游ゴシック" w:hAnsi="游ゴシック" w:cs="ＭＳ 明朝" w:hint="eastAsia"/>
                <w:b/>
                <w:color w:val="000000"/>
                <w:spacing w:val="8"/>
                <w:kern w:val="0"/>
                <w:sz w:val="20"/>
                <w:szCs w:val="20"/>
              </w:rPr>
              <w:t>【青少年育成部会</w:t>
            </w:r>
            <w:r w:rsidRPr="00D316D6">
              <w:rPr>
                <w:rFonts w:ascii="游ゴシック" w:eastAsia="游ゴシック" w:hAnsi="游ゴシック" w:cs="Century"/>
                <w:b/>
                <w:color w:val="000000"/>
                <w:kern w:val="0"/>
                <w:sz w:val="20"/>
                <w:szCs w:val="20"/>
              </w:rPr>
              <w:t xml:space="preserve"> </w:t>
            </w:r>
            <w:r w:rsidRPr="00D316D6">
              <w:rPr>
                <w:rFonts w:ascii="游ゴシック" w:eastAsia="游ゴシック" w:hAnsi="游ゴシック" w:cs="Century" w:hint="eastAsia"/>
                <w:b/>
                <w:color w:val="000000"/>
                <w:kern w:val="0"/>
                <w:sz w:val="20"/>
                <w:szCs w:val="20"/>
              </w:rPr>
              <w:t>】</w:t>
            </w:r>
            <w:r w:rsidRPr="00D316D6">
              <w:rPr>
                <w:rFonts w:ascii="游ゴシック" w:eastAsia="游ゴシック" w:hAnsi="游ゴシック" w:cs="ＭＳ 明朝" w:hint="eastAsia"/>
                <w:color w:val="000000"/>
                <w:spacing w:val="8"/>
                <w:kern w:val="0"/>
                <w:sz w:val="16"/>
                <w:szCs w:val="16"/>
              </w:rPr>
              <w:t>（西谷中学校区青少年育成市民</w:t>
            </w:r>
            <w:r w:rsidRPr="00D316D6">
              <w:rPr>
                <w:rFonts w:ascii="游ゴシック" w:eastAsia="游ゴシック" w:hAnsi="游ゴシック" w:cs="ＭＳ 明朝" w:hint="eastAsia"/>
                <w:color w:val="000000"/>
                <w:kern w:val="0"/>
                <w:sz w:val="16"/>
                <w:szCs w:val="16"/>
              </w:rPr>
              <w:t>会議</w:t>
            </w:r>
            <w:r w:rsidRPr="00D316D6">
              <w:rPr>
                <w:rFonts w:ascii="游ゴシック" w:eastAsia="游ゴシック" w:hAnsi="游ゴシック" w:cs="Century"/>
                <w:color w:val="000000"/>
                <w:kern w:val="0"/>
                <w:sz w:val="16"/>
                <w:szCs w:val="16"/>
              </w:rPr>
              <w:t xml:space="preserve"> </w:t>
            </w:r>
            <w:r w:rsidRPr="00D316D6">
              <w:rPr>
                <w:rFonts w:ascii="游ゴシック" w:eastAsia="游ゴシック" w:hAnsi="游ゴシック" w:cs="ＭＳ 明朝" w:hint="eastAsia"/>
                <w:color w:val="000000"/>
                <w:kern w:val="0"/>
                <w:sz w:val="16"/>
                <w:szCs w:val="16"/>
              </w:rPr>
              <w:t>）</w:t>
            </w:r>
          </w:p>
          <w:p w:rsidR="007B6E15" w:rsidRPr="00D316D6" w:rsidRDefault="007B6E15" w:rsidP="008926D4">
            <w:pPr>
              <w:jc w:val="left"/>
              <w:textAlignment w:val="baseline"/>
              <w:rPr>
                <w:rFonts w:ascii="游ゴシック" w:eastAsia="游ゴシック" w:hAnsi="游ゴシック" w:cs="Times New Roman"/>
                <w:b/>
                <w:i/>
                <w:color w:val="0070C0"/>
                <w:kern w:val="0"/>
                <w:sz w:val="20"/>
                <w:szCs w:val="20"/>
              </w:rPr>
            </w:pPr>
            <w:r w:rsidRPr="00D316D6">
              <w:rPr>
                <w:rFonts w:ascii="游ゴシック" w:eastAsia="游ゴシック" w:hAnsi="游ゴシック" w:cs="ＭＳ 明朝" w:hint="eastAsia"/>
                <w:b/>
                <w:i/>
                <w:color w:val="0070C0"/>
                <w:spacing w:val="6"/>
                <w:kern w:val="0"/>
                <w:sz w:val="20"/>
                <w:szCs w:val="20"/>
              </w:rPr>
              <w:t>青少年健全育成に関する事業</w:t>
            </w:r>
          </w:p>
          <w:p w:rsidR="00D05A20" w:rsidRDefault="00D05A20" w:rsidP="00D05A20">
            <w:pPr>
              <w:rPr>
                <w:sz w:val="20"/>
              </w:rPr>
            </w:pPr>
            <w:r w:rsidRPr="00D05A20">
              <w:rPr>
                <w:rFonts w:hint="eastAsia"/>
                <w:sz w:val="20"/>
              </w:rPr>
              <w:t>・ふるさと祭り</w:t>
            </w:r>
            <w:r w:rsidRPr="00D05A20">
              <w:rPr>
                <w:rFonts w:hint="eastAsia"/>
                <w:sz w:val="20"/>
              </w:rPr>
              <w:t>(</w:t>
            </w:r>
            <w:r w:rsidRPr="00D05A20">
              <w:rPr>
                <w:rFonts w:hint="eastAsia"/>
                <w:sz w:val="20"/>
              </w:rPr>
              <w:t>中止</w:t>
            </w:r>
            <w:r w:rsidRPr="00D05A20">
              <w:rPr>
                <w:rFonts w:hint="eastAsia"/>
                <w:sz w:val="20"/>
              </w:rPr>
              <w:t>)</w:t>
            </w:r>
            <w:r>
              <w:rPr>
                <w:rFonts w:hint="eastAsia"/>
                <w:sz w:val="20"/>
              </w:rPr>
              <w:t xml:space="preserve"> </w:t>
            </w:r>
            <w:r w:rsidRPr="00D05A20">
              <w:rPr>
                <w:rFonts w:hint="eastAsia"/>
                <w:sz w:val="20"/>
              </w:rPr>
              <w:t>・夏期夜間パトロール</w:t>
            </w:r>
            <w:r>
              <w:rPr>
                <w:rFonts w:hint="eastAsia"/>
                <w:sz w:val="20"/>
              </w:rPr>
              <w:t xml:space="preserve"> </w:t>
            </w:r>
            <w:r w:rsidRPr="00D05A20">
              <w:rPr>
                <w:rFonts w:hint="eastAsia"/>
                <w:sz w:val="20"/>
              </w:rPr>
              <w:t>・とんど</w:t>
            </w:r>
          </w:p>
          <w:p w:rsidR="00D05A20" w:rsidRDefault="00D05A20" w:rsidP="00D05A20">
            <w:pPr>
              <w:rPr>
                <w:sz w:val="20"/>
              </w:rPr>
            </w:pPr>
            <w:r w:rsidRPr="00D05A20">
              <w:rPr>
                <w:rFonts w:hint="eastAsia"/>
                <w:sz w:val="20"/>
              </w:rPr>
              <w:t>・たこづくり</w:t>
            </w:r>
            <w:r>
              <w:rPr>
                <w:rFonts w:hint="eastAsia"/>
                <w:sz w:val="20"/>
              </w:rPr>
              <w:t>教室</w:t>
            </w:r>
            <w:r>
              <w:rPr>
                <w:rFonts w:hint="eastAsia"/>
                <w:sz w:val="20"/>
              </w:rPr>
              <w:t xml:space="preserve"> </w:t>
            </w:r>
            <w:r>
              <w:rPr>
                <w:rFonts w:hint="eastAsia"/>
                <w:sz w:val="20"/>
              </w:rPr>
              <w:t>・あいさつ運動</w:t>
            </w:r>
            <w:r>
              <w:rPr>
                <w:rFonts w:hint="eastAsia"/>
                <w:sz w:val="20"/>
              </w:rPr>
              <w:t xml:space="preserve"> </w:t>
            </w:r>
            <w:r>
              <w:rPr>
                <w:rFonts w:hint="eastAsia"/>
                <w:sz w:val="20"/>
              </w:rPr>
              <w:t>・安全パトロール</w:t>
            </w:r>
          </w:p>
          <w:p w:rsidR="007B6E15" w:rsidRPr="00D05A20" w:rsidRDefault="00D05A20" w:rsidP="00D05A20">
            <w:pPr>
              <w:rPr>
                <w:sz w:val="20"/>
              </w:rPr>
            </w:pPr>
            <w:r>
              <w:rPr>
                <w:rFonts w:hint="eastAsia"/>
                <w:sz w:val="20"/>
              </w:rPr>
              <w:t>・</w:t>
            </w:r>
            <w:r w:rsidRPr="00D05A20">
              <w:rPr>
                <w:rFonts w:hint="eastAsia"/>
                <w:sz w:val="20"/>
              </w:rPr>
              <w:t>スクラム会議開催</w:t>
            </w:r>
          </w:p>
        </w:tc>
        <w:tc>
          <w:tcPr>
            <w:tcW w:w="5444" w:type="dxa"/>
            <w:tcBorders>
              <w:bottom w:val="single" w:sz="4" w:space="0" w:color="auto"/>
            </w:tcBorders>
          </w:tcPr>
          <w:p w:rsidR="007B6E15" w:rsidRPr="00DC1FA8" w:rsidRDefault="007B6E15" w:rsidP="008926D4">
            <w:pPr>
              <w:rPr>
                <w:rFonts w:ascii="游ゴシック" w:eastAsia="游ゴシック" w:hAnsi="游ゴシック" w:cs="Times New Roman"/>
                <w:b/>
                <w:sz w:val="20"/>
                <w:szCs w:val="20"/>
              </w:rPr>
            </w:pPr>
            <w:r w:rsidRPr="00DC1FA8">
              <w:rPr>
                <w:rFonts w:ascii="游ゴシック" w:eastAsia="游ゴシック" w:hAnsi="游ゴシック" w:cs="Times New Roman" w:hint="eastAsia"/>
                <w:b/>
                <w:sz w:val="20"/>
                <w:szCs w:val="20"/>
              </w:rPr>
              <w:t>【西谷農会長会】</w:t>
            </w:r>
          </w:p>
          <w:p w:rsidR="007B6E15" w:rsidRPr="00C8242C" w:rsidRDefault="007B6E15" w:rsidP="008926D4">
            <w:pPr>
              <w:rPr>
                <w:rFonts w:asciiTheme="minorEastAsia" w:hAnsiTheme="minorEastAsia" w:cs="Times New Roman"/>
                <w:sz w:val="20"/>
                <w:szCs w:val="20"/>
              </w:rPr>
            </w:pPr>
            <w:r w:rsidRPr="00C8242C">
              <w:rPr>
                <w:rFonts w:asciiTheme="minorEastAsia" w:hAnsiTheme="minorEastAsia" w:cs="Times New Roman" w:hint="eastAsia"/>
                <w:sz w:val="20"/>
                <w:szCs w:val="20"/>
              </w:rPr>
              <w:t>・水稲作付状況確認及び転作作物作付状況確認</w:t>
            </w:r>
          </w:p>
          <w:p w:rsidR="007B6E15" w:rsidRPr="00C8242C" w:rsidRDefault="007B6E15" w:rsidP="008926D4">
            <w:pPr>
              <w:rPr>
                <w:rFonts w:asciiTheme="minorEastAsia" w:hAnsiTheme="minorEastAsia" w:cs="Times New Roman"/>
                <w:sz w:val="20"/>
                <w:szCs w:val="20"/>
              </w:rPr>
            </w:pPr>
            <w:r w:rsidRPr="00C8242C">
              <w:rPr>
                <w:rFonts w:asciiTheme="minorEastAsia" w:hAnsiTheme="minorEastAsia" w:cs="Times New Roman" w:hint="eastAsia"/>
                <w:sz w:val="20"/>
                <w:szCs w:val="20"/>
              </w:rPr>
              <w:t xml:space="preserve">・建物、農機具共済取りまとめ・カメムシ防除取りまとめ　</w:t>
            </w:r>
          </w:p>
          <w:p w:rsidR="007B6E15" w:rsidRDefault="007B6E15" w:rsidP="008926D4">
            <w:pPr>
              <w:rPr>
                <w:rFonts w:asciiTheme="minorEastAsia" w:hAnsiTheme="minorEastAsia" w:cs="Times New Roman"/>
                <w:sz w:val="20"/>
                <w:szCs w:val="20"/>
              </w:rPr>
            </w:pPr>
            <w:r w:rsidRPr="00C8242C">
              <w:rPr>
                <w:rFonts w:asciiTheme="minorEastAsia" w:hAnsiTheme="minorEastAsia" w:cs="Times New Roman" w:hint="eastAsia"/>
                <w:sz w:val="20"/>
                <w:szCs w:val="20"/>
              </w:rPr>
              <w:t>・鳥獣被害対策　・フラワー都市交流　・収穫祭</w:t>
            </w:r>
          </w:p>
          <w:p w:rsidR="00C8242C" w:rsidRPr="00DC1FA8" w:rsidRDefault="00C8242C" w:rsidP="008926D4">
            <w:pPr>
              <w:rPr>
                <w:rFonts w:ascii="游ゴシック" w:eastAsia="游ゴシック" w:hAnsi="游ゴシック" w:cs="Times New Roman"/>
                <w:b/>
                <w:sz w:val="20"/>
                <w:szCs w:val="20"/>
              </w:rPr>
            </w:pPr>
          </w:p>
        </w:tc>
      </w:tr>
      <w:tr w:rsidR="00544F3B" w:rsidRPr="005138B6" w:rsidTr="00C8242C">
        <w:trPr>
          <w:trHeight w:val="1395"/>
        </w:trPr>
        <w:tc>
          <w:tcPr>
            <w:tcW w:w="5329" w:type="dxa"/>
          </w:tcPr>
          <w:p w:rsidR="00544F3B" w:rsidRPr="00D316D6" w:rsidRDefault="00544F3B" w:rsidP="008926D4">
            <w:pPr>
              <w:rPr>
                <w:rFonts w:ascii="游ゴシック" w:eastAsia="游ゴシック" w:hAnsi="游ゴシック" w:cs="ＭＳ 明朝"/>
                <w:b/>
                <w:color w:val="0070C0"/>
                <w:kern w:val="0"/>
                <w:sz w:val="20"/>
                <w:szCs w:val="20"/>
              </w:rPr>
            </w:pPr>
            <w:r w:rsidRPr="00D316D6">
              <w:rPr>
                <w:rFonts w:ascii="游ゴシック" w:eastAsia="游ゴシック" w:hAnsi="游ゴシック" w:hint="eastAsia"/>
                <w:b/>
                <w:spacing w:val="8"/>
                <w:sz w:val="20"/>
                <w:szCs w:val="20"/>
              </w:rPr>
              <w:t>【文化・研修部会】</w:t>
            </w:r>
            <w:r w:rsidRPr="00D316D6">
              <w:rPr>
                <w:rFonts w:ascii="游ゴシック" w:eastAsia="游ゴシック" w:hAnsi="游ゴシック" w:hint="eastAsia"/>
                <w:spacing w:val="8"/>
                <w:sz w:val="20"/>
                <w:szCs w:val="20"/>
              </w:rPr>
              <w:t xml:space="preserve">　</w:t>
            </w:r>
            <w:r w:rsidRPr="00D316D6">
              <w:rPr>
                <w:rFonts w:ascii="游ゴシック" w:eastAsia="游ゴシック" w:hAnsi="游ゴシック" w:cs="ＭＳ 明朝" w:hint="eastAsia"/>
                <w:b/>
                <w:i/>
                <w:color w:val="0070C0"/>
                <w:kern w:val="0"/>
                <w:sz w:val="20"/>
                <w:szCs w:val="20"/>
              </w:rPr>
              <w:t>地域の文化振興のための事業</w:t>
            </w:r>
          </w:p>
          <w:p w:rsidR="00D05A20" w:rsidRPr="00D05A20" w:rsidRDefault="00D05A20" w:rsidP="00D05A20">
            <w:pPr>
              <w:jc w:val="left"/>
              <w:textAlignment w:val="baseline"/>
              <w:rPr>
                <w:sz w:val="20"/>
              </w:rPr>
            </w:pPr>
            <w:r w:rsidRPr="00D05A20">
              <w:rPr>
                <w:rFonts w:hint="eastAsia"/>
                <w:sz w:val="20"/>
              </w:rPr>
              <w:t>・ギャラリー美術作品展示</w:t>
            </w:r>
            <w:r w:rsidRPr="00D05A20">
              <w:rPr>
                <w:rFonts w:hint="eastAsia"/>
                <w:sz w:val="20"/>
              </w:rPr>
              <w:t>(</w:t>
            </w:r>
            <w:r w:rsidRPr="00D05A20">
              <w:rPr>
                <w:rFonts w:hint="eastAsia"/>
                <w:sz w:val="20"/>
              </w:rPr>
              <w:t>中止</w:t>
            </w:r>
            <w:r w:rsidRPr="00D05A20">
              <w:rPr>
                <w:rFonts w:hint="eastAsia"/>
                <w:sz w:val="20"/>
              </w:rPr>
              <w:t>)</w:t>
            </w:r>
            <w:r w:rsidRPr="00D05A20">
              <w:rPr>
                <w:rFonts w:hint="eastAsia"/>
                <w:sz w:val="20"/>
              </w:rPr>
              <w:t xml:space="preserve">　・西谷文化通信の発行</w:t>
            </w:r>
          </w:p>
          <w:p w:rsidR="00D05A20" w:rsidRPr="00D05A20" w:rsidRDefault="00D05A20" w:rsidP="00D05A20">
            <w:pPr>
              <w:jc w:val="left"/>
              <w:textAlignment w:val="baseline"/>
              <w:rPr>
                <w:sz w:val="20"/>
              </w:rPr>
            </w:pPr>
            <w:r w:rsidRPr="00D05A20">
              <w:rPr>
                <w:rFonts w:hint="eastAsia"/>
                <w:sz w:val="20"/>
              </w:rPr>
              <w:t>・まちづくりに関わる文化講演会の開催、</w:t>
            </w:r>
          </w:p>
          <w:p w:rsidR="00544F3B" w:rsidRPr="00C8242C" w:rsidRDefault="00D05A20" w:rsidP="00D05A20">
            <w:pPr>
              <w:jc w:val="left"/>
              <w:textAlignment w:val="baseline"/>
              <w:rPr>
                <w:sz w:val="20"/>
              </w:rPr>
            </w:pPr>
            <w:r w:rsidRPr="00D05A20">
              <w:rPr>
                <w:rFonts w:hint="eastAsia"/>
                <w:sz w:val="20"/>
              </w:rPr>
              <w:t>・文化見学</w:t>
            </w:r>
            <w:r w:rsidRPr="00D05A20">
              <w:rPr>
                <w:rFonts w:hint="eastAsia"/>
                <w:sz w:val="20"/>
              </w:rPr>
              <w:t>(</w:t>
            </w:r>
            <w:r w:rsidRPr="00D05A20">
              <w:rPr>
                <w:rFonts w:hint="eastAsia"/>
                <w:sz w:val="20"/>
              </w:rPr>
              <w:t>研修ツアー</w:t>
            </w:r>
            <w:r w:rsidRPr="00D05A20">
              <w:rPr>
                <w:rFonts w:hint="eastAsia"/>
                <w:sz w:val="20"/>
              </w:rPr>
              <w:t>)</w:t>
            </w:r>
            <w:r w:rsidRPr="00D05A20">
              <w:rPr>
                <w:rFonts w:hint="eastAsia"/>
                <w:sz w:val="20"/>
              </w:rPr>
              <w:t>実施　・第</w:t>
            </w:r>
            <w:r w:rsidRPr="00D05A20">
              <w:rPr>
                <w:rFonts w:hint="eastAsia"/>
                <w:sz w:val="20"/>
              </w:rPr>
              <w:t>3</w:t>
            </w:r>
            <w:r w:rsidRPr="00D05A20">
              <w:rPr>
                <w:rFonts w:hint="eastAsia"/>
                <w:sz w:val="20"/>
              </w:rPr>
              <w:t>回西谷検定実施</w:t>
            </w:r>
          </w:p>
        </w:tc>
        <w:tc>
          <w:tcPr>
            <w:tcW w:w="5444" w:type="dxa"/>
            <w:tcBorders>
              <w:bottom w:val="single" w:sz="4" w:space="0" w:color="auto"/>
            </w:tcBorders>
          </w:tcPr>
          <w:p w:rsidR="00544F3B" w:rsidRPr="00DC1FA8" w:rsidRDefault="00544F3B" w:rsidP="008926D4">
            <w:pPr>
              <w:rPr>
                <w:rFonts w:ascii="游ゴシック" w:eastAsia="游ゴシック" w:hAnsi="游ゴシック"/>
                <w:b/>
                <w:sz w:val="20"/>
                <w:szCs w:val="20"/>
              </w:rPr>
            </w:pPr>
            <w:r w:rsidRPr="00DC1FA8">
              <w:rPr>
                <w:rFonts w:ascii="游ゴシック" w:eastAsia="游ゴシック" w:hAnsi="游ゴシック" w:hint="eastAsia"/>
                <w:b/>
                <w:sz w:val="20"/>
                <w:szCs w:val="20"/>
              </w:rPr>
              <w:t>【西谷老人クラブ連合会】</w:t>
            </w:r>
          </w:p>
          <w:p w:rsidR="00544F3B" w:rsidRPr="00C8242C" w:rsidRDefault="00544F3B" w:rsidP="008926D4">
            <w:pPr>
              <w:rPr>
                <w:rFonts w:asciiTheme="minorEastAsia" w:hAnsiTheme="minorEastAsia"/>
                <w:sz w:val="20"/>
                <w:szCs w:val="20"/>
              </w:rPr>
            </w:pPr>
            <w:r w:rsidRPr="00C8242C">
              <w:rPr>
                <w:rFonts w:asciiTheme="minorEastAsia" w:hAnsiTheme="minorEastAsia" w:hint="eastAsia"/>
                <w:sz w:val="20"/>
                <w:szCs w:val="20"/>
              </w:rPr>
              <w:t>・まち協、自治会等各組織の催しへの積極的な参加協力</w:t>
            </w:r>
          </w:p>
          <w:p w:rsidR="00544F3B" w:rsidRPr="00C8242C" w:rsidRDefault="00544F3B" w:rsidP="008926D4">
            <w:pPr>
              <w:rPr>
                <w:rFonts w:asciiTheme="minorEastAsia" w:hAnsiTheme="minorEastAsia"/>
                <w:sz w:val="20"/>
                <w:szCs w:val="20"/>
              </w:rPr>
            </w:pPr>
            <w:r w:rsidRPr="00C8242C">
              <w:rPr>
                <w:rFonts w:asciiTheme="minorEastAsia" w:hAnsiTheme="minorEastAsia" w:hint="eastAsia"/>
                <w:sz w:val="20"/>
                <w:szCs w:val="20"/>
              </w:rPr>
              <w:t>・園、小、中学校とのふれあい学習等世代交流</w:t>
            </w:r>
          </w:p>
          <w:p w:rsidR="00544F3B" w:rsidRPr="00C8242C" w:rsidRDefault="00544F3B" w:rsidP="008926D4">
            <w:pPr>
              <w:rPr>
                <w:rFonts w:asciiTheme="minorEastAsia" w:hAnsiTheme="minorEastAsia"/>
                <w:sz w:val="20"/>
                <w:szCs w:val="20"/>
              </w:rPr>
            </w:pPr>
            <w:r w:rsidRPr="00C8242C">
              <w:rPr>
                <w:rFonts w:asciiTheme="minorEastAsia" w:hAnsiTheme="minorEastAsia" w:hint="eastAsia"/>
                <w:sz w:val="20"/>
                <w:szCs w:val="20"/>
              </w:rPr>
              <w:t>・若い指導者育成、会員相互の親睦交流研修会の実施</w:t>
            </w:r>
          </w:p>
          <w:p w:rsidR="00544F3B" w:rsidRPr="00DC1FA8" w:rsidRDefault="00544F3B" w:rsidP="008926D4">
            <w:pPr>
              <w:rPr>
                <w:rFonts w:ascii="游ゴシック" w:eastAsia="游ゴシック" w:hAnsi="游ゴシック" w:cs="Times New Roman"/>
                <w:b/>
                <w:sz w:val="20"/>
                <w:szCs w:val="20"/>
              </w:rPr>
            </w:pPr>
            <w:r w:rsidRPr="00C8242C">
              <w:rPr>
                <w:rFonts w:asciiTheme="minorEastAsia" w:hAnsiTheme="minorEastAsia" w:hint="eastAsia"/>
                <w:sz w:val="20"/>
                <w:szCs w:val="20"/>
              </w:rPr>
              <w:t>・地域の子ども、高齢者の見守り活動</w:t>
            </w:r>
          </w:p>
        </w:tc>
      </w:tr>
      <w:tr w:rsidR="00544F3B" w:rsidRPr="005138B6" w:rsidTr="003C4A73">
        <w:trPr>
          <w:trHeight w:val="1212"/>
        </w:trPr>
        <w:tc>
          <w:tcPr>
            <w:tcW w:w="5329" w:type="dxa"/>
            <w:vMerge w:val="restart"/>
            <w:tcBorders>
              <w:bottom w:val="single" w:sz="4" w:space="0" w:color="auto"/>
            </w:tcBorders>
          </w:tcPr>
          <w:p w:rsidR="00544F3B" w:rsidRPr="00D316D6" w:rsidRDefault="00544F3B" w:rsidP="008926D4">
            <w:pPr>
              <w:rPr>
                <w:rFonts w:ascii="游ゴシック" w:eastAsia="游ゴシック" w:hAnsi="游ゴシック"/>
                <w:b/>
                <w:color w:val="0070C0"/>
                <w:sz w:val="20"/>
                <w:szCs w:val="20"/>
              </w:rPr>
            </w:pPr>
            <w:r w:rsidRPr="00D316D6">
              <w:rPr>
                <w:rFonts w:ascii="游ゴシック" w:eastAsia="游ゴシック" w:hAnsi="游ゴシック" w:hint="eastAsia"/>
                <w:b/>
                <w:sz w:val="20"/>
                <w:szCs w:val="20"/>
              </w:rPr>
              <w:t>【福祉部会</w:t>
            </w:r>
            <w:r w:rsidRPr="00D316D6">
              <w:rPr>
                <w:rFonts w:ascii="游ゴシック" w:eastAsia="游ゴシック" w:hAnsi="游ゴシック" w:hint="eastAsia"/>
                <w:sz w:val="20"/>
                <w:szCs w:val="20"/>
              </w:rPr>
              <w:t>】</w:t>
            </w:r>
            <w:r w:rsidRPr="00D316D6">
              <w:rPr>
                <w:rFonts w:ascii="游ゴシック" w:eastAsia="游ゴシック" w:hAnsi="游ゴシック" w:hint="eastAsia"/>
                <w:b/>
                <w:sz w:val="20"/>
                <w:szCs w:val="20"/>
              </w:rPr>
              <w:t xml:space="preserve">　</w:t>
            </w:r>
            <w:r w:rsidRPr="00D316D6">
              <w:rPr>
                <w:rFonts w:ascii="游ゴシック" w:eastAsia="游ゴシック" w:hAnsi="游ゴシック" w:hint="eastAsia"/>
                <w:b/>
                <w:i/>
                <w:color w:val="0070C0"/>
                <w:sz w:val="20"/>
                <w:szCs w:val="20"/>
              </w:rPr>
              <w:t>福祉に関する事業</w:t>
            </w:r>
          </w:p>
          <w:p w:rsidR="004A3FB2" w:rsidRDefault="004A3FB2" w:rsidP="004A3FB2">
            <w:pPr>
              <w:rPr>
                <w:sz w:val="20"/>
              </w:rPr>
            </w:pPr>
            <w:r w:rsidRPr="004A3FB2">
              <w:rPr>
                <w:rFonts w:hint="eastAsia"/>
                <w:sz w:val="20"/>
              </w:rPr>
              <w:t>・「なんでも話せるにしたに☆ひろば」外出支援、</w:t>
            </w:r>
          </w:p>
          <w:p w:rsidR="004A3FB2" w:rsidRPr="004A3FB2" w:rsidRDefault="004A3FB2" w:rsidP="004A3FB2">
            <w:pPr>
              <w:ind w:firstLineChars="100" w:firstLine="200"/>
              <w:rPr>
                <w:sz w:val="20"/>
              </w:rPr>
            </w:pPr>
            <w:r w:rsidRPr="004A3FB2">
              <w:rPr>
                <w:rFonts w:hint="eastAsia"/>
                <w:sz w:val="20"/>
              </w:rPr>
              <w:t>福祉相談等・ふるさと祭り</w:t>
            </w:r>
            <w:r w:rsidRPr="004A3FB2">
              <w:rPr>
                <w:rFonts w:hint="eastAsia"/>
                <w:sz w:val="20"/>
              </w:rPr>
              <w:t>(</w:t>
            </w:r>
            <w:r w:rsidRPr="004A3FB2">
              <w:rPr>
                <w:rFonts w:hint="eastAsia"/>
                <w:sz w:val="20"/>
              </w:rPr>
              <w:t>中止</w:t>
            </w:r>
            <w:r w:rsidRPr="004A3FB2">
              <w:rPr>
                <w:rFonts w:hint="eastAsia"/>
                <w:sz w:val="20"/>
              </w:rPr>
              <w:t>)</w:t>
            </w:r>
            <w:r>
              <w:rPr>
                <w:rFonts w:hint="eastAsia"/>
                <w:sz w:val="20"/>
              </w:rPr>
              <w:t xml:space="preserve">　</w:t>
            </w:r>
            <w:r w:rsidRPr="004A3FB2">
              <w:rPr>
                <w:rFonts w:hint="eastAsia"/>
                <w:sz w:val="20"/>
              </w:rPr>
              <w:t xml:space="preserve">・委員研修会　</w:t>
            </w:r>
          </w:p>
          <w:p w:rsidR="00544F3B" w:rsidRPr="00D316D6" w:rsidRDefault="004A3FB2" w:rsidP="004A3FB2">
            <w:pPr>
              <w:rPr>
                <w:rFonts w:ascii="游ゴシック" w:eastAsia="游ゴシック" w:hAnsi="游ゴシック"/>
                <w:b/>
                <w:spacing w:val="8"/>
                <w:sz w:val="20"/>
                <w:szCs w:val="20"/>
              </w:rPr>
            </w:pPr>
            <w:r w:rsidRPr="004A3FB2">
              <w:rPr>
                <w:rFonts w:hint="eastAsia"/>
                <w:sz w:val="20"/>
              </w:rPr>
              <w:t>・宝塚市健康センター健診時に乳幼児の子育て支援</w:t>
            </w:r>
          </w:p>
        </w:tc>
        <w:tc>
          <w:tcPr>
            <w:tcW w:w="5444" w:type="dxa"/>
            <w:tcBorders>
              <w:bottom w:val="single" w:sz="4" w:space="0" w:color="auto"/>
            </w:tcBorders>
          </w:tcPr>
          <w:p w:rsidR="00544F3B" w:rsidRPr="00DC1FA8" w:rsidRDefault="00544F3B" w:rsidP="008926D4">
            <w:pPr>
              <w:rPr>
                <w:rFonts w:ascii="游ゴシック" w:eastAsia="游ゴシック" w:hAnsi="游ゴシック" w:cs="Times New Roman"/>
                <w:b/>
                <w:sz w:val="20"/>
                <w:szCs w:val="20"/>
              </w:rPr>
            </w:pPr>
            <w:r w:rsidRPr="00DC1FA8">
              <w:rPr>
                <w:rFonts w:ascii="游ゴシック" w:eastAsia="游ゴシック" w:hAnsi="游ゴシック" w:cs="Times New Roman" w:hint="eastAsia"/>
                <w:b/>
                <w:sz w:val="20"/>
                <w:szCs w:val="20"/>
              </w:rPr>
              <w:t>【西谷地域ふれあいの会】</w:t>
            </w:r>
          </w:p>
          <w:p w:rsidR="00544F3B" w:rsidRPr="00C8242C" w:rsidRDefault="00544F3B" w:rsidP="008926D4">
            <w:pPr>
              <w:rPr>
                <w:rFonts w:asciiTheme="minorEastAsia" w:hAnsiTheme="minorEastAsia" w:cs="Times New Roman"/>
                <w:sz w:val="20"/>
                <w:szCs w:val="20"/>
              </w:rPr>
            </w:pPr>
            <w:r w:rsidRPr="00C8242C">
              <w:rPr>
                <w:rFonts w:asciiTheme="minorEastAsia" w:hAnsiTheme="minorEastAsia" w:cs="Times New Roman" w:hint="eastAsia"/>
                <w:sz w:val="20"/>
                <w:szCs w:val="20"/>
              </w:rPr>
              <w:t>・児童見守り活動　　　・不法投棄防止パトロール</w:t>
            </w:r>
          </w:p>
          <w:p w:rsidR="00544F3B" w:rsidRPr="00DC1FA8" w:rsidRDefault="00544F3B" w:rsidP="00CE4B7B">
            <w:pPr>
              <w:rPr>
                <w:rFonts w:ascii="游ゴシック" w:eastAsia="游ゴシック" w:hAnsi="游ゴシック" w:cs="Times New Roman"/>
                <w:b/>
                <w:sz w:val="20"/>
                <w:szCs w:val="20"/>
              </w:rPr>
            </w:pPr>
            <w:r w:rsidRPr="00C8242C">
              <w:rPr>
                <w:rFonts w:asciiTheme="minorEastAsia" w:hAnsiTheme="minorEastAsia" w:cs="Times New Roman" w:hint="eastAsia"/>
                <w:sz w:val="20"/>
                <w:szCs w:val="20"/>
              </w:rPr>
              <w:t>・啓発看板の管理及び清掃</w:t>
            </w:r>
            <w:r w:rsidRPr="00DC1FA8">
              <w:rPr>
                <w:rFonts w:ascii="游ゴシック" w:eastAsia="游ゴシック" w:hAnsi="游ゴシック" w:cs="Times New Roman" w:hint="eastAsia"/>
                <w:sz w:val="20"/>
                <w:szCs w:val="20"/>
              </w:rPr>
              <w:t xml:space="preserve">　</w:t>
            </w:r>
          </w:p>
        </w:tc>
      </w:tr>
      <w:tr w:rsidR="00544F3B" w:rsidRPr="005138B6" w:rsidTr="009843D0">
        <w:trPr>
          <w:trHeight w:val="360"/>
        </w:trPr>
        <w:tc>
          <w:tcPr>
            <w:tcW w:w="5329" w:type="dxa"/>
            <w:vMerge/>
          </w:tcPr>
          <w:p w:rsidR="00544F3B" w:rsidRPr="00D316D6" w:rsidRDefault="00544F3B" w:rsidP="008926D4">
            <w:pPr>
              <w:rPr>
                <w:rFonts w:ascii="游ゴシック" w:eastAsia="游ゴシック" w:hAnsi="游ゴシック"/>
                <w:b/>
                <w:sz w:val="20"/>
                <w:szCs w:val="20"/>
              </w:rPr>
            </w:pPr>
          </w:p>
        </w:tc>
        <w:tc>
          <w:tcPr>
            <w:tcW w:w="5444" w:type="dxa"/>
            <w:vMerge w:val="restart"/>
          </w:tcPr>
          <w:p w:rsidR="00544F3B" w:rsidRPr="00DC1FA8" w:rsidRDefault="00544F3B" w:rsidP="008926D4">
            <w:pPr>
              <w:rPr>
                <w:rFonts w:ascii="游ゴシック" w:eastAsia="游ゴシック" w:hAnsi="游ゴシック" w:cs="Times New Roman"/>
                <w:b/>
                <w:sz w:val="20"/>
                <w:szCs w:val="20"/>
              </w:rPr>
            </w:pPr>
            <w:r w:rsidRPr="00DC1FA8">
              <w:rPr>
                <w:rFonts w:ascii="游ゴシック" w:eastAsia="游ゴシック" w:hAnsi="游ゴシック" w:hint="eastAsia"/>
                <w:b/>
                <w:sz w:val="20"/>
                <w:szCs w:val="20"/>
              </w:rPr>
              <w:t>【西谷商工振興会】</w:t>
            </w:r>
          </w:p>
          <w:p w:rsidR="00544F3B" w:rsidRPr="00C8242C" w:rsidRDefault="00544F3B" w:rsidP="00CE4B7B">
            <w:pPr>
              <w:rPr>
                <w:rFonts w:asciiTheme="minorEastAsia" w:hAnsiTheme="minorEastAsia" w:cs="Times New Roman"/>
                <w:sz w:val="20"/>
                <w:szCs w:val="20"/>
              </w:rPr>
            </w:pPr>
            <w:r w:rsidRPr="00C8242C">
              <w:rPr>
                <w:rFonts w:asciiTheme="minorEastAsia" w:hAnsiTheme="minorEastAsia" w:cs="Times New Roman" w:hint="eastAsia"/>
                <w:sz w:val="20"/>
                <w:szCs w:val="20"/>
              </w:rPr>
              <w:t xml:space="preserve">商工業経営者、農業経営者や地域の農業組織等も会員として迎え入れ西谷地域の活性化に取り組んでいます。　</w:t>
            </w:r>
          </w:p>
        </w:tc>
      </w:tr>
      <w:tr w:rsidR="00544F3B" w:rsidRPr="005138B6" w:rsidTr="003C4A73">
        <w:trPr>
          <w:trHeight w:val="824"/>
        </w:trPr>
        <w:tc>
          <w:tcPr>
            <w:tcW w:w="5329" w:type="dxa"/>
            <w:vMerge w:val="restart"/>
          </w:tcPr>
          <w:p w:rsidR="00544F3B" w:rsidRPr="00D316D6" w:rsidRDefault="00544F3B" w:rsidP="008926D4">
            <w:pPr>
              <w:rPr>
                <w:rFonts w:ascii="游ゴシック" w:eastAsia="游ゴシック" w:hAnsi="游ゴシック"/>
                <w:spacing w:val="8"/>
                <w:sz w:val="20"/>
                <w:szCs w:val="20"/>
              </w:rPr>
            </w:pPr>
            <w:r w:rsidRPr="00D316D6">
              <w:rPr>
                <w:rFonts w:ascii="游ゴシック" w:eastAsia="游ゴシック" w:hAnsi="游ゴシック" w:hint="eastAsia"/>
                <w:b/>
                <w:spacing w:val="8"/>
                <w:sz w:val="20"/>
                <w:szCs w:val="20"/>
              </w:rPr>
              <w:t>【人権啓発部会】</w:t>
            </w:r>
            <w:r w:rsidRPr="00D316D6">
              <w:rPr>
                <w:rFonts w:ascii="游ゴシック" w:eastAsia="游ゴシック" w:hAnsi="游ゴシック" w:hint="eastAsia"/>
                <w:spacing w:val="8"/>
                <w:sz w:val="20"/>
                <w:szCs w:val="20"/>
              </w:rPr>
              <w:t>（西谷小学校区人権啓発推進委員会）</w:t>
            </w:r>
          </w:p>
          <w:p w:rsidR="00544F3B" w:rsidRPr="00D316D6" w:rsidRDefault="00544F3B" w:rsidP="008926D4">
            <w:pPr>
              <w:jc w:val="left"/>
              <w:textAlignment w:val="baseline"/>
              <w:rPr>
                <w:rFonts w:ascii="游ゴシック" w:eastAsia="游ゴシック" w:hAnsi="游ゴシック" w:cs="ＭＳ 明朝"/>
                <w:b/>
                <w:i/>
                <w:color w:val="0070C0"/>
                <w:spacing w:val="6"/>
                <w:kern w:val="0"/>
                <w:sz w:val="20"/>
                <w:szCs w:val="20"/>
              </w:rPr>
            </w:pPr>
            <w:r w:rsidRPr="00D316D6">
              <w:rPr>
                <w:rFonts w:ascii="游ゴシック" w:eastAsia="游ゴシック" w:hAnsi="游ゴシック" w:cs="ＭＳ 明朝" w:hint="eastAsia"/>
                <w:b/>
                <w:i/>
                <w:color w:val="0070C0"/>
                <w:spacing w:val="6"/>
                <w:kern w:val="0"/>
                <w:sz w:val="20"/>
                <w:szCs w:val="20"/>
              </w:rPr>
              <w:t>人権問題をはじめとするあらゆる差別の解消をめざした人権啓発に関する事業</w:t>
            </w:r>
          </w:p>
          <w:p w:rsidR="004A3FB2" w:rsidRPr="004A3FB2" w:rsidRDefault="004A3FB2" w:rsidP="004A3FB2">
            <w:pPr>
              <w:jc w:val="left"/>
              <w:textAlignment w:val="baseline"/>
              <w:rPr>
                <w:rFonts w:ascii="ＭＳ 明朝" w:eastAsia="ＭＳ 明朝" w:hAnsi="Times New Roman" w:cs="Times New Roman"/>
                <w:color w:val="000000"/>
                <w:kern w:val="0"/>
                <w:sz w:val="20"/>
                <w:szCs w:val="21"/>
              </w:rPr>
            </w:pPr>
            <w:r w:rsidRPr="004A3FB2">
              <w:rPr>
                <w:rFonts w:ascii="ＭＳ 明朝" w:eastAsia="ＭＳ 明朝" w:hAnsi="Times New Roman" w:cs="Times New Roman" w:hint="eastAsia"/>
                <w:color w:val="000000"/>
                <w:kern w:val="0"/>
                <w:sz w:val="20"/>
                <w:szCs w:val="21"/>
              </w:rPr>
              <w:t>・各種団体の役員等を対象とした学習会</w:t>
            </w:r>
          </w:p>
          <w:p w:rsidR="00544F3B" w:rsidRPr="00D316D6" w:rsidRDefault="004A3FB2" w:rsidP="004A3FB2">
            <w:pPr>
              <w:rPr>
                <w:rFonts w:ascii="游ゴシック" w:eastAsia="游ゴシック" w:hAnsi="游ゴシック"/>
                <w:b/>
                <w:sz w:val="20"/>
                <w:szCs w:val="20"/>
              </w:rPr>
            </w:pPr>
            <w:r w:rsidRPr="004A3FB2">
              <w:rPr>
                <w:rFonts w:ascii="Century" w:eastAsia="ＭＳ 明朝" w:hAnsi="Century" w:cs="ＭＳ 明朝" w:hint="eastAsia"/>
                <w:color w:val="000000"/>
                <w:kern w:val="0"/>
                <w:sz w:val="20"/>
                <w:szCs w:val="21"/>
              </w:rPr>
              <w:t>・心のふれあう市民の集い（</w:t>
            </w:r>
            <w:r w:rsidRPr="004A3FB2">
              <w:rPr>
                <w:rFonts w:ascii="Century" w:eastAsia="ＭＳ 明朝" w:hAnsi="Century" w:cs="ＭＳ 明朝" w:hint="eastAsia"/>
                <w:color w:val="000000"/>
                <w:kern w:val="0"/>
                <w:sz w:val="20"/>
                <w:szCs w:val="21"/>
              </w:rPr>
              <w:t>11</w:t>
            </w:r>
            <w:r w:rsidRPr="004A3FB2">
              <w:rPr>
                <w:rFonts w:ascii="Century" w:eastAsia="ＭＳ 明朝" w:hAnsi="Century" w:cs="ＭＳ 明朝" w:hint="eastAsia"/>
                <w:color w:val="000000"/>
                <w:kern w:val="0"/>
                <w:sz w:val="20"/>
                <w:szCs w:val="21"/>
              </w:rPr>
              <w:t>月）・視察研修</w:t>
            </w:r>
          </w:p>
        </w:tc>
        <w:tc>
          <w:tcPr>
            <w:tcW w:w="5444" w:type="dxa"/>
            <w:vMerge/>
            <w:tcBorders>
              <w:bottom w:val="single" w:sz="4" w:space="0" w:color="auto"/>
            </w:tcBorders>
          </w:tcPr>
          <w:p w:rsidR="00544F3B" w:rsidRPr="00DC1FA8" w:rsidRDefault="00544F3B" w:rsidP="008926D4">
            <w:pPr>
              <w:rPr>
                <w:rFonts w:ascii="游ゴシック" w:eastAsia="游ゴシック" w:hAnsi="游ゴシック"/>
                <w:b/>
                <w:sz w:val="20"/>
                <w:szCs w:val="20"/>
              </w:rPr>
            </w:pPr>
          </w:p>
        </w:tc>
      </w:tr>
      <w:tr w:rsidR="00B749C7" w:rsidRPr="005138B6" w:rsidTr="009843D0">
        <w:trPr>
          <w:trHeight w:val="360"/>
        </w:trPr>
        <w:tc>
          <w:tcPr>
            <w:tcW w:w="5329" w:type="dxa"/>
            <w:vMerge/>
          </w:tcPr>
          <w:p w:rsidR="00B749C7" w:rsidRPr="00D316D6" w:rsidRDefault="00B749C7" w:rsidP="008926D4">
            <w:pPr>
              <w:rPr>
                <w:rFonts w:ascii="游ゴシック" w:eastAsia="游ゴシック" w:hAnsi="游ゴシック"/>
                <w:b/>
                <w:spacing w:val="8"/>
                <w:sz w:val="20"/>
                <w:szCs w:val="20"/>
              </w:rPr>
            </w:pPr>
          </w:p>
        </w:tc>
        <w:tc>
          <w:tcPr>
            <w:tcW w:w="5444" w:type="dxa"/>
            <w:vMerge w:val="restart"/>
          </w:tcPr>
          <w:p w:rsidR="00B749C7" w:rsidRPr="00DC1FA8" w:rsidRDefault="00B749C7" w:rsidP="008926D4">
            <w:pPr>
              <w:jc w:val="left"/>
              <w:rPr>
                <w:rFonts w:ascii="游ゴシック" w:eastAsia="游ゴシック" w:hAnsi="游ゴシック"/>
                <w:b/>
                <w:sz w:val="20"/>
                <w:szCs w:val="20"/>
              </w:rPr>
            </w:pPr>
            <w:r w:rsidRPr="00DC1FA8">
              <w:rPr>
                <w:rFonts w:ascii="游ゴシック" w:eastAsia="游ゴシック" w:hAnsi="游ゴシック" w:hint="eastAsia"/>
                <w:sz w:val="20"/>
                <w:szCs w:val="20"/>
              </w:rPr>
              <w:t xml:space="preserve">　</w:t>
            </w:r>
            <w:r w:rsidRPr="00DC1FA8">
              <w:rPr>
                <w:rFonts w:ascii="游ゴシック" w:eastAsia="游ゴシック" w:hAnsi="游ゴシック" w:hint="eastAsia"/>
                <w:b/>
                <w:sz w:val="20"/>
                <w:szCs w:val="20"/>
              </w:rPr>
              <w:t>【宝塚市消防団】</w:t>
            </w:r>
          </w:p>
          <w:p w:rsidR="00B749C7" w:rsidRPr="00C8242C" w:rsidRDefault="00B749C7" w:rsidP="008926D4">
            <w:pPr>
              <w:jc w:val="left"/>
              <w:rPr>
                <w:rFonts w:asciiTheme="minorEastAsia" w:hAnsiTheme="minorEastAsia"/>
                <w:sz w:val="20"/>
                <w:szCs w:val="20"/>
              </w:rPr>
            </w:pPr>
            <w:r w:rsidRPr="00C8242C">
              <w:rPr>
                <w:rFonts w:asciiTheme="minorEastAsia" w:hAnsiTheme="minorEastAsia" w:hint="eastAsia"/>
                <w:sz w:val="20"/>
                <w:szCs w:val="20"/>
              </w:rPr>
              <w:t>・消防団員の教育訓練の実施</w:t>
            </w:r>
          </w:p>
          <w:p w:rsidR="00B749C7" w:rsidRPr="00C8242C" w:rsidRDefault="00B749C7" w:rsidP="008926D4">
            <w:pPr>
              <w:jc w:val="left"/>
              <w:rPr>
                <w:rFonts w:asciiTheme="minorEastAsia" w:hAnsiTheme="minorEastAsia"/>
                <w:sz w:val="20"/>
                <w:szCs w:val="20"/>
              </w:rPr>
            </w:pPr>
            <w:r w:rsidRPr="00C8242C">
              <w:rPr>
                <w:rFonts w:asciiTheme="minorEastAsia" w:hAnsiTheme="minorEastAsia" w:hint="eastAsia"/>
                <w:sz w:val="20"/>
                <w:szCs w:val="20"/>
              </w:rPr>
              <w:t>・西谷地域内において発生した水火災等の出動</w:t>
            </w:r>
          </w:p>
          <w:p w:rsidR="00B749C7" w:rsidRPr="00C8242C" w:rsidRDefault="00B749C7" w:rsidP="00B470BE">
            <w:pPr>
              <w:ind w:left="200" w:hangingChars="100" w:hanging="200"/>
              <w:jc w:val="left"/>
              <w:rPr>
                <w:rFonts w:asciiTheme="minorEastAsia" w:hAnsiTheme="minorEastAsia"/>
                <w:szCs w:val="18"/>
              </w:rPr>
            </w:pPr>
            <w:r w:rsidRPr="00C8242C">
              <w:rPr>
                <w:rFonts w:asciiTheme="minorEastAsia" w:hAnsiTheme="minorEastAsia" w:hint="eastAsia"/>
                <w:sz w:val="20"/>
                <w:szCs w:val="20"/>
              </w:rPr>
              <w:t>・広報活動の実施</w:t>
            </w:r>
            <w:r w:rsidRPr="00C8242C">
              <w:rPr>
                <w:rFonts w:asciiTheme="minorEastAsia" w:hAnsiTheme="minorEastAsia" w:hint="eastAsia"/>
                <w:szCs w:val="18"/>
              </w:rPr>
              <w:t>（火災・山火事各予防週間・年末特別警戒）</w:t>
            </w:r>
          </w:p>
          <w:p w:rsidR="00CE4B7B" w:rsidRPr="00CE4B7B" w:rsidRDefault="00B749C7" w:rsidP="00CE4B7B">
            <w:pPr>
              <w:ind w:left="600" w:hangingChars="300" w:hanging="600"/>
              <w:rPr>
                <w:rFonts w:ascii="游ゴシック" w:eastAsia="游ゴシック" w:hAnsi="游ゴシック"/>
                <w:sz w:val="20"/>
                <w:szCs w:val="20"/>
              </w:rPr>
            </w:pPr>
            <w:r w:rsidRPr="00C8242C">
              <w:rPr>
                <w:rFonts w:asciiTheme="minorEastAsia" w:hAnsiTheme="minorEastAsia" w:hint="eastAsia"/>
                <w:sz w:val="20"/>
                <w:szCs w:val="20"/>
              </w:rPr>
              <w:t>・地域との連携強化(住民への防火・防災・救急指導等）</w:t>
            </w:r>
          </w:p>
        </w:tc>
      </w:tr>
      <w:tr w:rsidR="00B749C7" w:rsidRPr="005138B6" w:rsidTr="003C4A73">
        <w:trPr>
          <w:trHeight w:val="988"/>
        </w:trPr>
        <w:tc>
          <w:tcPr>
            <w:tcW w:w="5329" w:type="dxa"/>
          </w:tcPr>
          <w:p w:rsidR="00B749C7" w:rsidRPr="00D316D6" w:rsidRDefault="00B749C7" w:rsidP="008926D4">
            <w:pPr>
              <w:rPr>
                <w:rFonts w:ascii="游ゴシック" w:eastAsia="游ゴシック" w:hAnsi="游ゴシック"/>
                <w:b/>
                <w:i/>
                <w:color w:val="0070C0"/>
                <w:sz w:val="20"/>
                <w:szCs w:val="20"/>
              </w:rPr>
            </w:pPr>
            <w:r w:rsidRPr="00D316D6">
              <w:rPr>
                <w:rFonts w:ascii="游ゴシック" w:eastAsia="游ゴシック" w:hAnsi="游ゴシック" w:hint="eastAsia"/>
                <w:b/>
                <w:spacing w:val="8"/>
                <w:sz w:val="20"/>
                <w:szCs w:val="20"/>
              </w:rPr>
              <w:t xml:space="preserve">【自主防災部会】　</w:t>
            </w:r>
            <w:r w:rsidRPr="00D316D6">
              <w:rPr>
                <w:rFonts w:ascii="游ゴシック" w:eastAsia="游ゴシック" w:hAnsi="游ゴシック" w:hint="eastAsia"/>
                <w:b/>
                <w:i/>
                <w:color w:val="0070C0"/>
                <w:sz w:val="20"/>
                <w:szCs w:val="20"/>
              </w:rPr>
              <w:t>防災に関する事業</w:t>
            </w:r>
          </w:p>
          <w:p w:rsidR="00B749C7" w:rsidRPr="004A3FB2" w:rsidRDefault="00B749C7" w:rsidP="008926D4">
            <w:pPr>
              <w:rPr>
                <w:rFonts w:asciiTheme="minorEastAsia" w:hAnsiTheme="minorEastAsia"/>
                <w:sz w:val="20"/>
                <w:szCs w:val="20"/>
              </w:rPr>
            </w:pPr>
            <w:r w:rsidRPr="004A3FB2">
              <w:rPr>
                <w:rFonts w:asciiTheme="minorEastAsia" w:hAnsiTheme="minorEastAsia" w:hint="eastAsia"/>
                <w:sz w:val="20"/>
                <w:szCs w:val="20"/>
              </w:rPr>
              <w:t xml:space="preserve">・西谷地域防災訓練実施（防災の集い）等　</w:t>
            </w:r>
          </w:p>
          <w:p w:rsidR="00B749C7" w:rsidRPr="00D316D6" w:rsidRDefault="00B749C7" w:rsidP="008926D4">
            <w:pPr>
              <w:rPr>
                <w:rFonts w:ascii="游ゴシック" w:eastAsia="游ゴシック" w:hAnsi="游ゴシック"/>
                <w:b/>
                <w:spacing w:val="8"/>
                <w:sz w:val="20"/>
                <w:szCs w:val="20"/>
              </w:rPr>
            </w:pPr>
            <w:r w:rsidRPr="004A3FB2">
              <w:rPr>
                <w:rFonts w:asciiTheme="minorEastAsia" w:hAnsiTheme="minorEastAsia" w:hint="eastAsia"/>
                <w:sz w:val="20"/>
                <w:szCs w:val="20"/>
              </w:rPr>
              <w:t xml:space="preserve">・災害危険個所の周知　</w:t>
            </w:r>
          </w:p>
        </w:tc>
        <w:tc>
          <w:tcPr>
            <w:tcW w:w="5444" w:type="dxa"/>
            <w:vMerge/>
          </w:tcPr>
          <w:p w:rsidR="00B749C7" w:rsidRPr="00DC1FA8" w:rsidRDefault="00B749C7" w:rsidP="008926D4">
            <w:pPr>
              <w:rPr>
                <w:rFonts w:ascii="游ゴシック" w:eastAsia="游ゴシック" w:hAnsi="游ゴシック"/>
                <w:sz w:val="20"/>
                <w:szCs w:val="20"/>
              </w:rPr>
            </w:pPr>
          </w:p>
        </w:tc>
      </w:tr>
      <w:tr w:rsidR="00B749C7" w:rsidRPr="005138B6" w:rsidTr="00A47354">
        <w:trPr>
          <w:trHeight w:val="1709"/>
        </w:trPr>
        <w:tc>
          <w:tcPr>
            <w:tcW w:w="5329" w:type="dxa"/>
            <w:tcBorders>
              <w:bottom w:val="single" w:sz="4" w:space="0" w:color="auto"/>
            </w:tcBorders>
          </w:tcPr>
          <w:p w:rsidR="00B749C7" w:rsidRPr="00D316D6" w:rsidRDefault="00B749C7" w:rsidP="008926D4">
            <w:pPr>
              <w:rPr>
                <w:rFonts w:ascii="游ゴシック" w:eastAsia="游ゴシック" w:hAnsi="游ゴシック"/>
                <w:sz w:val="20"/>
                <w:szCs w:val="20"/>
              </w:rPr>
            </w:pPr>
            <w:r w:rsidRPr="00D316D6">
              <w:rPr>
                <w:rFonts w:ascii="游ゴシック" w:eastAsia="游ゴシック" w:hAnsi="游ゴシック" w:hint="eastAsia"/>
                <w:b/>
                <w:sz w:val="20"/>
                <w:szCs w:val="20"/>
              </w:rPr>
              <w:t>【健康スポーツ部会</w:t>
            </w:r>
            <w:r w:rsidRPr="00D316D6">
              <w:rPr>
                <w:rFonts w:ascii="游ゴシック" w:eastAsia="游ゴシック" w:hAnsi="游ゴシック" w:hint="eastAsia"/>
                <w:sz w:val="20"/>
                <w:szCs w:val="20"/>
              </w:rPr>
              <w:t>】 （スポーツクラブ２１西谷）</w:t>
            </w:r>
          </w:p>
          <w:p w:rsidR="00B749C7" w:rsidRPr="00D316D6" w:rsidRDefault="00B749C7" w:rsidP="008926D4">
            <w:pPr>
              <w:rPr>
                <w:rFonts w:ascii="游ゴシック" w:eastAsia="游ゴシック" w:hAnsi="游ゴシック"/>
                <w:b/>
                <w:i/>
                <w:color w:val="0070C0"/>
                <w:spacing w:val="6"/>
                <w:sz w:val="20"/>
                <w:szCs w:val="20"/>
              </w:rPr>
            </w:pPr>
            <w:r w:rsidRPr="00D316D6">
              <w:rPr>
                <w:rFonts w:ascii="游ゴシック" w:eastAsia="游ゴシック" w:hAnsi="游ゴシック" w:hint="eastAsia"/>
                <w:b/>
                <w:i/>
                <w:color w:val="0070C0"/>
                <w:spacing w:val="6"/>
                <w:sz w:val="20"/>
                <w:szCs w:val="20"/>
              </w:rPr>
              <w:t>スポーツと健康に関する事業</w:t>
            </w:r>
          </w:p>
          <w:p w:rsidR="00B749C7" w:rsidRPr="004A3FB2" w:rsidRDefault="00B749C7" w:rsidP="008926D4">
            <w:pPr>
              <w:rPr>
                <w:rFonts w:asciiTheme="minorEastAsia" w:hAnsiTheme="minorEastAsia"/>
                <w:spacing w:val="6"/>
                <w:sz w:val="20"/>
                <w:szCs w:val="20"/>
              </w:rPr>
            </w:pPr>
            <w:r w:rsidRPr="004A3FB2">
              <w:rPr>
                <w:rFonts w:asciiTheme="minorEastAsia" w:hAnsiTheme="minorEastAsia" w:hint="eastAsia"/>
                <w:spacing w:val="6"/>
                <w:sz w:val="20"/>
                <w:szCs w:val="20"/>
              </w:rPr>
              <w:t xml:space="preserve">・出前スポーツ教室　　　　</w:t>
            </w:r>
          </w:p>
          <w:p w:rsidR="00B749C7" w:rsidRPr="004A3FB2" w:rsidRDefault="004A3FB2" w:rsidP="004A3FB2">
            <w:pPr>
              <w:rPr>
                <w:rFonts w:ascii="游ゴシック" w:eastAsia="游ゴシック" w:hAnsi="游ゴシック"/>
                <w:spacing w:val="6"/>
                <w:sz w:val="20"/>
                <w:szCs w:val="20"/>
              </w:rPr>
            </w:pPr>
            <w:r w:rsidRPr="004A3FB2">
              <w:rPr>
                <w:rFonts w:asciiTheme="minorEastAsia" w:hAnsiTheme="minorEastAsia" w:hint="eastAsia"/>
                <w:spacing w:val="6"/>
                <w:sz w:val="20"/>
                <w:szCs w:val="20"/>
              </w:rPr>
              <w:t>・健康スポーツの推進（健康登山、初日の出登山</w:t>
            </w:r>
            <w:r w:rsidR="00B749C7" w:rsidRPr="004A3FB2">
              <w:rPr>
                <w:rFonts w:asciiTheme="minorEastAsia" w:hAnsiTheme="minorEastAsia" w:hint="eastAsia"/>
                <w:spacing w:val="6"/>
                <w:sz w:val="20"/>
                <w:szCs w:val="20"/>
              </w:rPr>
              <w:t>）</w:t>
            </w:r>
          </w:p>
        </w:tc>
        <w:tc>
          <w:tcPr>
            <w:tcW w:w="5444" w:type="dxa"/>
            <w:tcBorders>
              <w:bottom w:val="single" w:sz="4" w:space="0" w:color="auto"/>
            </w:tcBorders>
          </w:tcPr>
          <w:p w:rsidR="00B749C7" w:rsidRPr="00DC1FA8" w:rsidRDefault="00B749C7" w:rsidP="008926D4">
            <w:pPr>
              <w:rPr>
                <w:rFonts w:ascii="游ゴシック" w:eastAsia="游ゴシック" w:hAnsi="游ゴシック"/>
                <w:b/>
                <w:sz w:val="20"/>
                <w:szCs w:val="20"/>
              </w:rPr>
            </w:pPr>
            <w:r w:rsidRPr="00DC1FA8">
              <w:rPr>
                <w:rFonts w:ascii="游ゴシック" w:eastAsia="游ゴシック" w:hAnsi="游ゴシック" w:hint="eastAsia"/>
                <w:sz w:val="20"/>
                <w:szCs w:val="20"/>
              </w:rPr>
              <w:t xml:space="preserve">　</w:t>
            </w:r>
            <w:r w:rsidRPr="00DC1FA8">
              <w:rPr>
                <w:rFonts w:ascii="游ゴシック" w:eastAsia="游ゴシック" w:hAnsi="游ゴシック" w:hint="eastAsia"/>
                <w:b/>
                <w:sz w:val="20"/>
                <w:szCs w:val="20"/>
              </w:rPr>
              <w:t>【宝塚桜消会】</w:t>
            </w:r>
          </w:p>
          <w:p w:rsidR="00B749C7" w:rsidRPr="00C8242C" w:rsidRDefault="00B749C7" w:rsidP="008926D4">
            <w:pPr>
              <w:rPr>
                <w:rFonts w:asciiTheme="minorEastAsia" w:hAnsiTheme="minorEastAsia"/>
                <w:sz w:val="20"/>
                <w:szCs w:val="20"/>
              </w:rPr>
            </w:pPr>
            <w:r w:rsidRPr="00C8242C">
              <w:rPr>
                <w:rFonts w:asciiTheme="minorEastAsia" w:hAnsiTheme="minorEastAsia" w:hint="eastAsia"/>
                <w:sz w:val="20"/>
                <w:szCs w:val="20"/>
              </w:rPr>
              <w:t>・消防団の発展及び団員の士気高揚に寄与する活動</w:t>
            </w:r>
          </w:p>
          <w:p w:rsidR="00B749C7" w:rsidRPr="00C8242C" w:rsidRDefault="00B749C7" w:rsidP="008926D4">
            <w:pPr>
              <w:rPr>
                <w:rFonts w:asciiTheme="minorEastAsia" w:hAnsiTheme="minorEastAsia"/>
                <w:sz w:val="20"/>
                <w:szCs w:val="20"/>
              </w:rPr>
            </w:pPr>
            <w:r w:rsidRPr="00C8242C">
              <w:rPr>
                <w:rFonts w:asciiTheme="minorEastAsia" w:hAnsiTheme="minorEastAsia" w:hint="eastAsia"/>
                <w:sz w:val="20"/>
                <w:szCs w:val="20"/>
              </w:rPr>
              <w:t>・消防団が開催する行事への参加・協力</w:t>
            </w:r>
          </w:p>
          <w:p w:rsidR="00B749C7" w:rsidRPr="00C8242C" w:rsidRDefault="00B749C7" w:rsidP="008926D4">
            <w:pPr>
              <w:rPr>
                <w:rFonts w:asciiTheme="minorEastAsia" w:hAnsiTheme="minorEastAsia"/>
                <w:sz w:val="20"/>
                <w:szCs w:val="20"/>
              </w:rPr>
            </w:pPr>
            <w:r w:rsidRPr="00C8242C">
              <w:rPr>
                <w:rFonts w:asciiTheme="minorEastAsia" w:hAnsiTheme="minorEastAsia" w:hint="eastAsia"/>
                <w:sz w:val="20"/>
                <w:szCs w:val="20"/>
              </w:rPr>
              <w:t>・西谷地域内において発生した水火災等の災害支援活動</w:t>
            </w:r>
          </w:p>
          <w:p w:rsidR="00B749C7" w:rsidRPr="00DC1FA8" w:rsidRDefault="00B749C7" w:rsidP="008926D4">
            <w:pPr>
              <w:rPr>
                <w:rFonts w:ascii="游ゴシック" w:eastAsia="游ゴシック" w:hAnsi="游ゴシック"/>
                <w:sz w:val="20"/>
                <w:szCs w:val="20"/>
              </w:rPr>
            </w:pPr>
            <w:r w:rsidRPr="00C8242C">
              <w:rPr>
                <w:rFonts w:asciiTheme="minorEastAsia" w:hAnsiTheme="minorEastAsia" w:hint="eastAsia"/>
                <w:sz w:val="20"/>
                <w:szCs w:val="20"/>
              </w:rPr>
              <w:t>・西谷地域の各組織が行う各種行事への参加</w:t>
            </w:r>
          </w:p>
        </w:tc>
      </w:tr>
      <w:tr w:rsidR="00B749C7" w:rsidRPr="005138B6" w:rsidTr="00B749C7">
        <w:trPr>
          <w:trHeight w:val="1521"/>
        </w:trPr>
        <w:tc>
          <w:tcPr>
            <w:tcW w:w="5329" w:type="dxa"/>
          </w:tcPr>
          <w:p w:rsidR="004A3FB2" w:rsidRDefault="00B749C7" w:rsidP="008926D4">
            <w:pPr>
              <w:jc w:val="left"/>
              <w:textAlignment w:val="baseline"/>
              <w:rPr>
                <w:rFonts w:ascii="游ゴシック" w:eastAsia="游ゴシック" w:hAnsi="游ゴシック"/>
                <w:spacing w:val="8"/>
                <w:sz w:val="20"/>
                <w:szCs w:val="20"/>
              </w:rPr>
            </w:pPr>
            <w:r>
              <w:rPr>
                <w:rFonts w:ascii="游ゴシック" w:eastAsia="游ゴシック" w:hAnsi="游ゴシック" w:hint="eastAsia"/>
                <w:b/>
                <w:spacing w:val="8"/>
                <w:sz w:val="20"/>
                <w:szCs w:val="20"/>
              </w:rPr>
              <w:t>【</w:t>
            </w:r>
            <w:r w:rsidRPr="00D316D6">
              <w:rPr>
                <w:rFonts w:ascii="游ゴシック" w:eastAsia="游ゴシック" w:hAnsi="游ゴシック" w:hint="eastAsia"/>
                <w:b/>
                <w:spacing w:val="8"/>
                <w:sz w:val="20"/>
                <w:szCs w:val="20"/>
              </w:rPr>
              <w:t>環境部会】</w:t>
            </w:r>
            <w:r w:rsidRPr="00D316D6">
              <w:rPr>
                <w:rFonts w:ascii="游ゴシック" w:eastAsia="游ゴシック" w:hAnsi="游ゴシック" w:hint="eastAsia"/>
                <w:spacing w:val="8"/>
                <w:sz w:val="20"/>
                <w:szCs w:val="20"/>
              </w:rPr>
              <w:t xml:space="preserve">　</w:t>
            </w:r>
          </w:p>
          <w:p w:rsidR="00B749C7" w:rsidRPr="00D316D6" w:rsidRDefault="00B749C7" w:rsidP="008926D4">
            <w:pPr>
              <w:jc w:val="left"/>
              <w:textAlignment w:val="baseline"/>
              <w:rPr>
                <w:rFonts w:ascii="游ゴシック" w:eastAsia="游ゴシック" w:hAnsi="游ゴシック" w:cs="Times New Roman"/>
                <w:b/>
                <w:i/>
                <w:color w:val="0070C0"/>
                <w:kern w:val="0"/>
                <w:sz w:val="20"/>
                <w:szCs w:val="20"/>
              </w:rPr>
            </w:pPr>
            <w:r w:rsidRPr="00D316D6">
              <w:rPr>
                <w:rFonts w:ascii="游ゴシック" w:eastAsia="游ゴシック" w:hAnsi="游ゴシック" w:cs="ＭＳ 明朝" w:hint="eastAsia"/>
                <w:b/>
                <w:i/>
                <w:color w:val="0070C0"/>
                <w:spacing w:val="18"/>
                <w:kern w:val="0"/>
                <w:sz w:val="20"/>
                <w:szCs w:val="20"/>
              </w:rPr>
              <w:t>環境に関する事業</w:t>
            </w:r>
          </w:p>
          <w:p w:rsidR="00B749C7" w:rsidRPr="004A3FB2" w:rsidRDefault="00B749C7" w:rsidP="008926D4">
            <w:pPr>
              <w:rPr>
                <w:rFonts w:asciiTheme="minorEastAsia" w:hAnsiTheme="minorEastAsia"/>
                <w:sz w:val="20"/>
                <w:szCs w:val="20"/>
              </w:rPr>
            </w:pPr>
            <w:r w:rsidRPr="004A3FB2">
              <w:rPr>
                <w:rFonts w:asciiTheme="minorEastAsia" w:hAnsiTheme="minorEastAsia" w:hint="eastAsia"/>
                <w:sz w:val="20"/>
                <w:szCs w:val="20"/>
              </w:rPr>
              <w:t xml:space="preserve">・夢プラザ花壇等植栽　</w:t>
            </w:r>
            <w:r w:rsidR="002F55AE">
              <w:rPr>
                <w:rFonts w:asciiTheme="minorEastAsia" w:hAnsiTheme="minorEastAsia" w:hint="eastAsia"/>
                <w:sz w:val="20"/>
                <w:szCs w:val="20"/>
              </w:rPr>
              <w:t>・バイオマス勉強会</w:t>
            </w:r>
          </w:p>
          <w:p w:rsidR="00B749C7" w:rsidRPr="00D316D6" w:rsidRDefault="00B749C7" w:rsidP="009843D0">
            <w:pPr>
              <w:rPr>
                <w:rFonts w:ascii="游ゴシック" w:eastAsia="游ゴシック" w:hAnsi="游ゴシック"/>
                <w:b/>
                <w:spacing w:val="8"/>
                <w:sz w:val="20"/>
                <w:szCs w:val="20"/>
              </w:rPr>
            </w:pPr>
            <w:r w:rsidRPr="004A3FB2">
              <w:rPr>
                <w:rFonts w:asciiTheme="minorEastAsia" w:hAnsiTheme="minorEastAsia" w:hint="eastAsia"/>
                <w:sz w:val="20"/>
                <w:szCs w:val="20"/>
              </w:rPr>
              <w:t>・「花の里・西谷」づくり活動事業</w:t>
            </w:r>
          </w:p>
        </w:tc>
        <w:tc>
          <w:tcPr>
            <w:tcW w:w="5444" w:type="dxa"/>
          </w:tcPr>
          <w:p w:rsidR="00B749C7" w:rsidRPr="00DC1FA8" w:rsidRDefault="00B749C7" w:rsidP="008926D4">
            <w:pPr>
              <w:rPr>
                <w:rFonts w:ascii="游ゴシック" w:eastAsia="游ゴシック" w:hAnsi="游ゴシック"/>
                <w:b/>
                <w:sz w:val="20"/>
                <w:szCs w:val="20"/>
              </w:rPr>
            </w:pPr>
            <w:r w:rsidRPr="00DC1FA8">
              <w:rPr>
                <w:rFonts w:ascii="游ゴシック" w:eastAsia="游ゴシック" w:hAnsi="游ゴシック" w:hint="eastAsia"/>
                <w:b/>
                <w:sz w:val="20"/>
                <w:szCs w:val="20"/>
              </w:rPr>
              <w:t>【交通安全協会（西谷）】</w:t>
            </w:r>
          </w:p>
          <w:p w:rsidR="00B749C7" w:rsidRPr="00C8242C" w:rsidRDefault="00B749C7" w:rsidP="008926D4">
            <w:pPr>
              <w:rPr>
                <w:rFonts w:asciiTheme="minorEastAsia" w:hAnsiTheme="minorEastAsia"/>
                <w:sz w:val="20"/>
                <w:szCs w:val="20"/>
              </w:rPr>
            </w:pPr>
            <w:r w:rsidRPr="00C8242C">
              <w:rPr>
                <w:rFonts w:asciiTheme="minorEastAsia" w:hAnsiTheme="minorEastAsia" w:hint="eastAsia"/>
                <w:sz w:val="20"/>
                <w:szCs w:val="20"/>
              </w:rPr>
              <w:t>・西谷小学校児童に横断旗贈呈及び横断指導</w:t>
            </w:r>
          </w:p>
          <w:p w:rsidR="00B749C7" w:rsidRPr="00C8242C" w:rsidRDefault="00B749C7" w:rsidP="008926D4">
            <w:pPr>
              <w:rPr>
                <w:rFonts w:asciiTheme="minorEastAsia" w:hAnsiTheme="minorEastAsia"/>
                <w:sz w:val="20"/>
                <w:szCs w:val="20"/>
              </w:rPr>
            </w:pPr>
            <w:r w:rsidRPr="00C8242C">
              <w:rPr>
                <w:rFonts w:asciiTheme="minorEastAsia" w:hAnsiTheme="minorEastAsia" w:hint="eastAsia"/>
                <w:sz w:val="20"/>
                <w:szCs w:val="20"/>
              </w:rPr>
              <w:t>・春、秋の交通安全週間での登下校見守り</w:t>
            </w:r>
          </w:p>
          <w:p w:rsidR="00B749C7" w:rsidRPr="00DC1FA8" w:rsidRDefault="00B749C7" w:rsidP="008926D4">
            <w:pPr>
              <w:rPr>
                <w:rFonts w:ascii="游ゴシック" w:eastAsia="游ゴシック" w:hAnsi="游ゴシック"/>
                <w:sz w:val="20"/>
                <w:szCs w:val="20"/>
              </w:rPr>
            </w:pPr>
            <w:r w:rsidRPr="00C8242C">
              <w:rPr>
                <w:rFonts w:asciiTheme="minorEastAsia" w:hAnsiTheme="minorEastAsia" w:hint="eastAsia"/>
                <w:sz w:val="20"/>
                <w:szCs w:val="20"/>
              </w:rPr>
              <w:t xml:space="preserve">・自転車競技大会への支援　</w:t>
            </w:r>
          </w:p>
        </w:tc>
      </w:tr>
    </w:tbl>
    <w:p w:rsidR="007869DD" w:rsidRPr="00CF38CC" w:rsidRDefault="007869DD" w:rsidP="00E82FF3">
      <w:pPr>
        <w:rPr>
          <w:rFonts w:ascii="游ゴシック" w:eastAsia="游ゴシック" w:hAnsi="游ゴシック"/>
        </w:rPr>
      </w:pPr>
      <w:bookmarkStart w:id="0" w:name="_GoBack"/>
      <w:bookmarkEnd w:id="0"/>
    </w:p>
    <w:sectPr w:rsidR="007869DD" w:rsidRPr="00CF38CC" w:rsidSect="005F6B65">
      <w:pgSz w:w="23814" w:h="16839" w:orient="landscape" w:code="8"/>
      <w:pgMar w:top="851" w:right="907" w:bottom="851" w:left="1134" w:header="851" w:footer="992" w:gutter="0"/>
      <w:cols w:num="2" w:space="420"/>
      <w:docGrid w:type="lines" w:linePitch="360" w:charSpace="-41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561" w:rsidRDefault="00093561" w:rsidP="009148EA">
      <w:r>
        <w:separator/>
      </w:r>
    </w:p>
  </w:endnote>
  <w:endnote w:type="continuationSeparator" w:id="0">
    <w:p w:rsidR="00093561" w:rsidRDefault="00093561" w:rsidP="00914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embedRegular r:id="rId1" w:subsetted="1" w:fontKey="{6D9C160E-04D7-49EF-8EE4-A1DE0442B38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創英角ﾎﾟｯﾌﾟ体">
    <w:panose1 w:val="040B0A09000000000000"/>
    <w:charset w:val="80"/>
    <w:family w:val="modern"/>
    <w:pitch w:val="fixed"/>
    <w:sig w:usb0="E00002FF" w:usb1="6AC7FDFB" w:usb2="00000012" w:usb3="00000000" w:csb0="0002009F" w:csb1="00000000"/>
    <w:embedBold r:id="rId2" w:subsetted="1" w:fontKey="{58F615A9-B6A6-41BA-80D1-94C292B1BF2B}"/>
    <w:embedBoldItalic r:id="rId3" w:subsetted="1" w:fontKey="{9C0404C3-C12A-49B9-8AD1-EF1BFFA4D763}"/>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embedRegular r:id="rId4" w:subsetted="1" w:fontKey="{195C8336-BB31-480B-997A-A0AEA589D8DC}"/>
  </w:font>
  <w:font w:name="ＤＨＰ平成明朝体W7">
    <w:altName w:val="ＭＳ 明朝"/>
    <w:charset w:val="80"/>
    <w:family w:val="auto"/>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31899A22-1817-4474-9F3E-CDBA0EC02500}"/>
    <w:embedBold r:id="rId6" w:subsetted="1" w:fontKey="{7F00C95B-F4A9-46FE-B78D-10B0416B6D2D}"/>
  </w:font>
  <w:font w:name="ＭＳ Ｐゴシック">
    <w:panose1 w:val="020B0600070205080204"/>
    <w:charset w:val="80"/>
    <w:family w:val="modern"/>
    <w:pitch w:val="variable"/>
    <w:sig w:usb0="E00002FF" w:usb1="6AC7FDFB" w:usb2="08000012" w:usb3="00000000" w:csb0="0002009F" w:csb1="00000000"/>
  </w:font>
  <w:font w:name="游ゴシック">
    <w:panose1 w:val="020B0400000000000000"/>
    <w:charset w:val="80"/>
    <w:family w:val="modern"/>
    <w:pitch w:val="variable"/>
    <w:sig w:usb0="E00002FF" w:usb1="2AC7FDFF" w:usb2="00000016" w:usb3="00000000" w:csb0="0002009F" w:csb1="00000000"/>
    <w:embedRegular r:id="rId7" w:subsetted="1" w:fontKey="{AC0EFB97-4767-4A3E-AB8A-6187E597C784}"/>
    <w:embedBold r:id="rId8" w:subsetted="1" w:fontKey="{976B0DCA-D903-490F-8405-8B4F070ADDA0}"/>
    <w:embedItalic r:id="rId9" w:subsetted="1" w:fontKey="{9BA477AD-6F34-4912-825D-4672840BFBDC}"/>
    <w:embedBoldItalic r:id="rId10" w:subsetted="1" w:fontKey="{3383F780-4D4D-4494-8191-7E16003270FD}"/>
  </w:font>
  <w:font w:name="ＭＳ Ｐ明朝">
    <w:panose1 w:val="02020600040205080304"/>
    <w:charset w:val="80"/>
    <w:family w:val="roman"/>
    <w:pitch w:val="variable"/>
    <w:sig w:usb0="E00002FF" w:usb1="6AC7FDFB" w:usb2="08000012" w:usb3="00000000" w:csb0="0002009F" w:csb1="00000000"/>
    <w:embedRegular r:id="rId11" w:subsetted="1" w:fontKey="{43B6B117-C448-4BAE-AB88-6079A7ABC47C}"/>
    <w:embedBold r:id="rId12" w:subsetted="1" w:fontKey="{7851B968-CBE5-4D4E-8C67-3981DE494355}"/>
    <w:embedItalic r:id="rId13" w:subsetted="1" w:fontKey="{E942992C-862F-4BC3-A5F1-D842582DB2C3}"/>
  </w:font>
  <w:font w:name="HGP創英角ﾎﾟｯﾌﾟ体">
    <w:panose1 w:val="040B0A00000000000000"/>
    <w:charset w:val="80"/>
    <w:family w:val="modern"/>
    <w:pitch w:val="variable"/>
    <w:sig w:usb0="E00002FF" w:usb1="6AC7FDFB" w:usb2="00000012" w:usb3="00000000" w:csb0="0002009F" w:csb1="00000000"/>
    <w:embedRegular r:id="rId14" w:subsetted="1" w:fontKey="{0BA766D9-B1AD-4DBF-AE75-176273DE9736}"/>
    <w:embedItalic r:id="rId15" w:subsetted="1" w:fontKey="{C35E79B5-A5CD-4C4C-8E29-02B814AE27E7}"/>
    <w:embedBoldItalic r:id="rId16" w:subsetted="1" w:fontKey="{1F45A1DD-2DE8-4459-8296-4719DA677BD9}"/>
  </w:font>
  <w:font w:name="HGS創英角ﾎﾟｯﾌﾟ体">
    <w:panose1 w:val="040B0A00000000000000"/>
    <w:charset w:val="80"/>
    <w:family w:val="modern"/>
    <w:pitch w:val="variable"/>
    <w:sig w:usb0="E00002FF" w:usb1="6AC7FDFB" w:usb2="00000012" w:usb3="00000000" w:csb0="0002009F" w:csb1="00000000"/>
    <w:embedRegular r:id="rId17" w:subsetted="1" w:fontKey="{07C542AC-6FBE-4B98-9DC8-3550BFB193E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561" w:rsidRDefault="00093561" w:rsidP="009148EA">
      <w:r>
        <w:separator/>
      </w:r>
    </w:p>
  </w:footnote>
  <w:footnote w:type="continuationSeparator" w:id="0">
    <w:p w:rsidR="00093561" w:rsidRDefault="00093561" w:rsidP="009148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33B"/>
    <w:multiLevelType w:val="hybridMultilevel"/>
    <w:tmpl w:val="9120FE2C"/>
    <w:lvl w:ilvl="0" w:tplc="36E0B94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AD83531"/>
    <w:multiLevelType w:val="hybridMultilevel"/>
    <w:tmpl w:val="1396C21C"/>
    <w:lvl w:ilvl="0" w:tplc="66D69E9A">
      <w:start w:val="1"/>
      <w:numFmt w:val="decimalEnclosedCircle"/>
      <w:lvlText w:val="%1"/>
      <w:lvlJc w:val="left"/>
      <w:pPr>
        <w:ind w:left="522" w:hanging="360"/>
      </w:pPr>
      <w:rPr>
        <w:rFonts w:hint="default"/>
      </w:rPr>
    </w:lvl>
    <w:lvl w:ilvl="1" w:tplc="04090017" w:tentative="1">
      <w:start w:val="1"/>
      <w:numFmt w:val="aiueoFullWidth"/>
      <w:lvlText w:val="(%2)"/>
      <w:lvlJc w:val="left"/>
      <w:pPr>
        <w:ind w:left="1002" w:hanging="420"/>
      </w:pPr>
    </w:lvl>
    <w:lvl w:ilvl="2" w:tplc="04090011" w:tentative="1">
      <w:start w:val="1"/>
      <w:numFmt w:val="decimalEnclosedCircle"/>
      <w:lvlText w:val="%3"/>
      <w:lvlJc w:val="left"/>
      <w:pPr>
        <w:ind w:left="1422" w:hanging="420"/>
      </w:pPr>
    </w:lvl>
    <w:lvl w:ilvl="3" w:tplc="0409000F" w:tentative="1">
      <w:start w:val="1"/>
      <w:numFmt w:val="decimal"/>
      <w:lvlText w:val="%4."/>
      <w:lvlJc w:val="left"/>
      <w:pPr>
        <w:ind w:left="1842" w:hanging="420"/>
      </w:pPr>
    </w:lvl>
    <w:lvl w:ilvl="4" w:tplc="04090017" w:tentative="1">
      <w:start w:val="1"/>
      <w:numFmt w:val="aiueoFullWidth"/>
      <w:lvlText w:val="(%5)"/>
      <w:lvlJc w:val="left"/>
      <w:pPr>
        <w:ind w:left="2262" w:hanging="420"/>
      </w:pPr>
    </w:lvl>
    <w:lvl w:ilvl="5" w:tplc="04090011" w:tentative="1">
      <w:start w:val="1"/>
      <w:numFmt w:val="decimalEnclosedCircle"/>
      <w:lvlText w:val="%6"/>
      <w:lvlJc w:val="left"/>
      <w:pPr>
        <w:ind w:left="2682" w:hanging="420"/>
      </w:pPr>
    </w:lvl>
    <w:lvl w:ilvl="6" w:tplc="0409000F" w:tentative="1">
      <w:start w:val="1"/>
      <w:numFmt w:val="decimal"/>
      <w:lvlText w:val="%7."/>
      <w:lvlJc w:val="left"/>
      <w:pPr>
        <w:ind w:left="3102" w:hanging="420"/>
      </w:pPr>
    </w:lvl>
    <w:lvl w:ilvl="7" w:tplc="04090017" w:tentative="1">
      <w:start w:val="1"/>
      <w:numFmt w:val="aiueoFullWidth"/>
      <w:lvlText w:val="(%8)"/>
      <w:lvlJc w:val="left"/>
      <w:pPr>
        <w:ind w:left="3522" w:hanging="420"/>
      </w:pPr>
    </w:lvl>
    <w:lvl w:ilvl="8" w:tplc="04090011" w:tentative="1">
      <w:start w:val="1"/>
      <w:numFmt w:val="decimalEnclosedCircle"/>
      <w:lvlText w:val="%9"/>
      <w:lvlJc w:val="left"/>
      <w:pPr>
        <w:ind w:left="3942" w:hanging="420"/>
      </w:pPr>
    </w:lvl>
  </w:abstractNum>
  <w:abstractNum w:abstractNumId="2">
    <w:nsid w:val="0E2013AC"/>
    <w:multiLevelType w:val="hybridMultilevel"/>
    <w:tmpl w:val="9A04378A"/>
    <w:lvl w:ilvl="0" w:tplc="575E0FE2">
      <w:numFmt w:val="bullet"/>
      <w:lvlText w:val="☆"/>
      <w:lvlJc w:val="left"/>
      <w:pPr>
        <w:ind w:left="360" w:hanging="360"/>
      </w:pPr>
      <w:rPr>
        <w:rFonts w:ascii="HG創英角ﾎﾟｯﾌﾟ体" w:eastAsia="HG創英角ﾎﾟｯﾌﾟ体" w:hAnsi="HG創英角ﾎﾟｯﾌﾟ体" w:cs="Courier New" w:hint="eastAsia"/>
        <w:b/>
        <w:i/>
        <w:color w:val="C0504D" w:themeColor="accent2"/>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AF63A8"/>
    <w:multiLevelType w:val="hybridMultilevel"/>
    <w:tmpl w:val="8FD68E82"/>
    <w:lvl w:ilvl="0" w:tplc="B5E6D3F2">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179F6DCA"/>
    <w:multiLevelType w:val="hybridMultilevel"/>
    <w:tmpl w:val="AE129818"/>
    <w:lvl w:ilvl="0" w:tplc="E3ACF730">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5">
    <w:nsid w:val="19336685"/>
    <w:multiLevelType w:val="hybridMultilevel"/>
    <w:tmpl w:val="ABBE4578"/>
    <w:lvl w:ilvl="0" w:tplc="8E48EFF2">
      <w:start w:val="1"/>
      <w:numFmt w:val="decimal"/>
      <w:lvlText w:val="第%1部"/>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DF0E27"/>
    <w:multiLevelType w:val="hybridMultilevel"/>
    <w:tmpl w:val="716CA250"/>
    <w:lvl w:ilvl="0" w:tplc="E27099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EE0EA1"/>
    <w:multiLevelType w:val="hybridMultilevel"/>
    <w:tmpl w:val="899487F8"/>
    <w:lvl w:ilvl="0" w:tplc="A34AD5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294205"/>
    <w:multiLevelType w:val="hybridMultilevel"/>
    <w:tmpl w:val="F87AE1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2CC1B4E"/>
    <w:multiLevelType w:val="hybridMultilevel"/>
    <w:tmpl w:val="2DB24C82"/>
    <w:lvl w:ilvl="0" w:tplc="206A067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24F20329"/>
    <w:multiLevelType w:val="hybridMultilevel"/>
    <w:tmpl w:val="AC3CE966"/>
    <w:lvl w:ilvl="0" w:tplc="9E743A8E">
      <w:start w:val="1"/>
      <w:numFmt w:val="decimalEnclosedCircle"/>
      <w:lvlText w:val="%1"/>
      <w:lvlJc w:val="left"/>
      <w:pPr>
        <w:ind w:left="570" w:hanging="360"/>
      </w:pPr>
      <w:rPr>
        <w:rFonts w:asciiTheme="minorHAnsi" w:eastAsiaTheme="minorEastAsia" w:hAnsiTheme="minorHAnsi"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26B05AFD"/>
    <w:multiLevelType w:val="hybridMultilevel"/>
    <w:tmpl w:val="737E027A"/>
    <w:lvl w:ilvl="0" w:tplc="3D625006">
      <w:start w:val="2"/>
      <w:numFmt w:val="decimal"/>
      <w:lvlText w:val="第%1部"/>
      <w:lvlJc w:val="left"/>
      <w:pPr>
        <w:ind w:left="3660" w:hanging="720"/>
      </w:pPr>
      <w:rPr>
        <w:rFonts w:hint="default"/>
      </w:rPr>
    </w:lvl>
    <w:lvl w:ilvl="1" w:tplc="04090017" w:tentative="1">
      <w:start w:val="1"/>
      <w:numFmt w:val="aiueoFullWidth"/>
      <w:lvlText w:val="(%2)"/>
      <w:lvlJc w:val="left"/>
      <w:pPr>
        <w:ind w:left="3780" w:hanging="420"/>
      </w:pPr>
    </w:lvl>
    <w:lvl w:ilvl="2" w:tplc="04090011" w:tentative="1">
      <w:start w:val="1"/>
      <w:numFmt w:val="decimalEnclosedCircle"/>
      <w:lvlText w:val="%3"/>
      <w:lvlJc w:val="left"/>
      <w:pPr>
        <w:ind w:left="4200" w:hanging="420"/>
      </w:pPr>
    </w:lvl>
    <w:lvl w:ilvl="3" w:tplc="0409000F" w:tentative="1">
      <w:start w:val="1"/>
      <w:numFmt w:val="decimal"/>
      <w:lvlText w:val="%4."/>
      <w:lvlJc w:val="left"/>
      <w:pPr>
        <w:ind w:left="4620" w:hanging="420"/>
      </w:pPr>
    </w:lvl>
    <w:lvl w:ilvl="4" w:tplc="04090017" w:tentative="1">
      <w:start w:val="1"/>
      <w:numFmt w:val="aiueoFullWidth"/>
      <w:lvlText w:val="(%5)"/>
      <w:lvlJc w:val="left"/>
      <w:pPr>
        <w:ind w:left="5040" w:hanging="420"/>
      </w:pPr>
    </w:lvl>
    <w:lvl w:ilvl="5" w:tplc="04090011" w:tentative="1">
      <w:start w:val="1"/>
      <w:numFmt w:val="decimalEnclosedCircle"/>
      <w:lvlText w:val="%6"/>
      <w:lvlJc w:val="left"/>
      <w:pPr>
        <w:ind w:left="5460" w:hanging="420"/>
      </w:pPr>
    </w:lvl>
    <w:lvl w:ilvl="6" w:tplc="0409000F" w:tentative="1">
      <w:start w:val="1"/>
      <w:numFmt w:val="decimal"/>
      <w:lvlText w:val="%7."/>
      <w:lvlJc w:val="left"/>
      <w:pPr>
        <w:ind w:left="5880" w:hanging="420"/>
      </w:pPr>
    </w:lvl>
    <w:lvl w:ilvl="7" w:tplc="04090017" w:tentative="1">
      <w:start w:val="1"/>
      <w:numFmt w:val="aiueoFullWidth"/>
      <w:lvlText w:val="(%8)"/>
      <w:lvlJc w:val="left"/>
      <w:pPr>
        <w:ind w:left="6300" w:hanging="420"/>
      </w:pPr>
    </w:lvl>
    <w:lvl w:ilvl="8" w:tplc="04090011" w:tentative="1">
      <w:start w:val="1"/>
      <w:numFmt w:val="decimalEnclosedCircle"/>
      <w:lvlText w:val="%9"/>
      <w:lvlJc w:val="left"/>
      <w:pPr>
        <w:ind w:left="6720" w:hanging="420"/>
      </w:pPr>
    </w:lvl>
  </w:abstractNum>
  <w:abstractNum w:abstractNumId="12">
    <w:nsid w:val="278965E8"/>
    <w:multiLevelType w:val="hybridMultilevel"/>
    <w:tmpl w:val="D4F093D0"/>
    <w:lvl w:ilvl="0" w:tplc="BB0C3146">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E7A3BED"/>
    <w:multiLevelType w:val="hybridMultilevel"/>
    <w:tmpl w:val="67E6708A"/>
    <w:lvl w:ilvl="0" w:tplc="6572314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34707CA7"/>
    <w:multiLevelType w:val="hybridMultilevel"/>
    <w:tmpl w:val="BE5430D2"/>
    <w:lvl w:ilvl="0" w:tplc="3B5E0A9C">
      <w:start w:val="2"/>
      <w:numFmt w:val="decimal"/>
      <w:lvlText w:val="第%1部"/>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D5F22F5"/>
    <w:multiLevelType w:val="hybridMultilevel"/>
    <w:tmpl w:val="184C8EC4"/>
    <w:lvl w:ilvl="0" w:tplc="15FE04DE">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6">
    <w:nsid w:val="3DBE5D05"/>
    <w:multiLevelType w:val="hybridMultilevel"/>
    <w:tmpl w:val="C826D890"/>
    <w:lvl w:ilvl="0" w:tplc="96D4E5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0F64CC8"/>
    <w:multiLevelType w:val="hybridMultilevel"/>
    <w:tmpl w:val="D6005A40"/>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nsid w:val="4BB06A7A"/>
    <w:multiLevelType w:val="hybridMultilevel"/>
    <w:tmpl w:val="5446739A"/>
    <w:lvl w:ilvl="0" w:tplc="837C9A34">
      <w:start w:val="1"/>
      <w:numFmt w:val="decimalEnclosedCircle"/>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9">
    <w:nsid w:val="53A47889"/>
    <w:multiLevelType w:val="hybridMultilevel"/>
    <w:tmpl w:val="B876F7D6"/>
    <w:lvl w:ilvl="0" w:tplc="4566BCA0">
      <w:start w:val="1"/>
      <w:numFmt w:val="decimal"/>
      <w:lvlText w:val="第%1部"/>
      <w:lvlJc w:val="left"/>
      <w:pPr>
        <w:ind w:left="4740" w:hanging="855"/>
      </w:pPr>
      <w:rPr>
        <w:rFonts w:hint="default"/>
      </w:rPr>
    </w:lvl>
    <w:lvl w:ilvl="1" w:tplc="04090017" w:tentative="1">
      <w:start w:val="1"/>
      <w:numFmt w:val="aiueoFullWidth"/>
      <w:lvlText w:val="(%2)"/>
      <w:lvlJc w:val="left"/>
      <w:pPr>
        <w:ind w:left="4725" w:hanging="420"/>
      </w:pPr>
    </w:lvl>
    <w:lvl w:ilvl="2" w:tplc="04090011" w:tentative="1">
      <w:start w:val="1"/>
      <w:numFmt w:val="decimalEnclosedCircle"/>
      <w:lvlText w:val="%3"/>
      <w:lvlJc w:val="left"/>
      <w:pPr>
        <w:ind w:left="5145" w:hanging="420"/>
      </w:pPr>
    </w:lvl>
    <w:lvl w:ilvl="3" w:tplc="0409000F" w:tentative="1">
      <w:start w:val="1"/>
      <w:numFmt w:val="decimal"/>
      <w:lvlText w:val="%4."/>
      <w:lvlJc w:val="left"/>
      <w:pPr>
        <w:ind w:left="5565" w:hanging="420"/>
      </w:pPr>
    </w:lvl>
    <w:lvl w:ilvl="4" w:tplc="04090017" w:tentative="1">
      <w:start w:val="1"/>
      <w:numFmt w:val="aiueoFullWidth"/>
      <w:lvlText w:val="(%5)"/>
      <w:lvlJc w:val="left"/>
      <w:pPr>
        <w:ind w:left="5985" w:hanging="420"/>
      </w:pPr>
    </w:lvl>
    <w:lvl w:ilvl="5" w:tplc="04090011" w:tentative="1">
      <w:start w:val="1"/>
      <w:numFmt w:val="decimalEnclosedCircle"/>
      <w:lvlText w:val="%6"/>
      <w:lvlJc w:val="left"/>
      <w:pPr>
        <w:ind w:left="6405" w:hanging="420"/>
      </w:pPr>
    </w:lvl>
    <w:lvl w:ilvl="6" w:tplc="0409000F" w:tentative="1">
      <w:start w:val="1"/>
      <w:numFmt w:val="decimal"/>
      <w:lvlText w:val="%7."/>
      <w:lvlJc w:val="left"/>
      <w:pPr>
        <w:ind w:left="6825" w:hanging="420"/>
      </w:pPr>
    </w:lvl>
    <w:lvl w:ilvl="7" w:tplc="04090017" w:tentative="1">
      <w:start w:val="1"/>
      <w:numFmt w:val="aiueoFullWidth"/>
      <w:lvlText w:val="(%8)"/>
      <w:lvlJc w:val="left"/>
      <w:pPr>
        <w:ind w:left="7245" w:hanging="420"/>
      </w:pPr>
    </w:lvl>
    <w:lvl w:ilvl="8" w:tplc="04090011" w:tentative="1">
      <w:start w:val="1"/>
      <w:numFmt w:val="decimalEnclosedCircle"/>
      <w:lvlText w:val="%9"/>
      <w:lvlJc w:val="left"/>
      <w:pPr>
        <w:ind w:left="7665" w:hanging="420"/>
      </w:pPr>
    </w:lvl>
  </w:abstractNum>
  <w:abstractNum w:abstractNumId="20">
    <w:nsid w:val="57E24AF4"/>
    <w:multiLevelType w:val="hybridMultilevel"/>
    <w:tmpl w:val="4782A83A"/>
    <w:lvl w:ilvl="0" w:tplc="CC8EF3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91F36D7"/>
    <w:multiLevelType w:val="hybridMultilevel"/>
    <w:tmpl w:val="F8C2DA86"/>
    <w:lvl w:ilvl="0" w:tplc="D7D6EAAA">
      <w:numFmt w:val="bullet"/>
      <w:lvlText w:val="☆"/>
      <w:lvlJc w:val="left"/>
      <w:pPr>
        <w:ind w:left="881" w:hanging="360"/>
      </w:pPr>
      <w:rPr>
        <w:rFonts w:ascii="HG創英角ﾎﾟｯﾌﾟ体" w:eastAsia="HG創英角ﾎﾟｯﾌﾟ体" w:hAnsi="HG創英角ﾎﾟｯﾌﾟ体" w:cs="Courier New" w:hint="eastAsia"/>
        <w:b/>
        <w:color w:val="C0504D" w:themeColor="accent2"/>
        <w:sz w:val="32"/>
      </w:rPr>
    </w:lvl>
    <w:lvl w:ilvl="1" w:tplc="0409000B" w:tentative="1">
      <w:start w:val="1"/>
      <w:numFmt w:val="bullet"/>
      <w:lvlText w:val=""/>
      <w:lvlJc w:val="left"/>
      <w:pPr>
        <w:ind w:left="1361" w:hanging="420"/>
      </w:pPr>
      <w:rPr>
        <w:rFonts w:ascii="Wingdings" w:hAnsi="Wingdings" w:hint="default"/>
      </w:rPr>
    </w:lvl>
    <w:lvl w:ilvl="2" w:tplc="0409000D" w:tentative="1">
      <w:start w:val="1"/>
      <w:numFmt w:val="bullet"/>
      <w:lvlText w:val=""/>
      <w:lvlJc w:val="left"/>
      <w:pPr>
        <w:ind w:left="1781" w:hanging="420"/>
      </w:pPr>
      <w:rPr>
        <w:rFonts w:ascii="Wingdings" w:hAnsi="Wingdings" w:hint="default"/>
      </w:rPr>
    </w:lvl>
    <w:lvl w:ilvl="3" w:tplc="04090001" w:tentative="1">
      <w:start w:val="1"/>
      <w:numFmt w:val="bullet"/>
      <w:lvlText w:val=""/>
      <w:lvlJc w:val="left"/>
      <w:pPr>
        <w:ind w:left="2201" w:hanging="420"/>
      </w:pPr>
      <w:rPr>
        <w:rFonts w:ascii="Wingdings" w:hAnsi="Wingdings" w:hint="default"/>
      </w:rPr>
    </w:lvl>
    <w:lvl w:ilvl="4" w:tplc="0409000B" w:tentative="1">
      <w:start w:val="1"/>
      <w:numFmt w:val="bullet"/>
      <w:lvlText w:val=""/>
      <w:lvlJc w:val="left"/>
      <w:pPr>
        <w:ind w:left="2621" w:hanging="420"/>
      </w:pPr>
      <w:rPr>
        <w:rFonts w:ascii="Wingdings" w:hAnsi="Wingdings" w:hint="default"/>
      </w:rPr>
    </w:lvl>
    <w:lvl w:ilvl="5" w:tplc="0409000D" w:tentative="1">
      <w:start w:val="1"/>
      <w:numFmt w:val="bullet"/>
      <w:lvlText w:val=""/>
      <w:lvlJc w:val="left"/>
      <w:pPr>
        <w:ind w:left="3041" w:hanging="420"/>
      </w:pPr>
      <w:rPr>
        <w:rFonts w:ascii="Wingdings" w:hAnsi="Wingdings" w:hint="default"/>
      </w:rPr>
    </w:lvl>
    <w:lvl w:ilvl="6" w:tplc="04090001" w:tentative="1">
      <w:start w:val="1"/>
      <w:numFmt w:val="bullet"/>
      <w:lvlText w:val=""/>
      <w:lvlJc w:val="left"/>
      <w:pPr>
        <w:ind w:left="3461" w:hanging="420"/>
      </w:pPr>
      <w:rPr>
        <w:rFonts w:ascii="Wingdings" w:hAnsi="Wingdings" w:hint="default"/>
      </w:rPr>
    </w:lvl>
    <w:lvl w:ilvl="7" w:tplc="0409000B" w:tentative="1">
      <w:start w:val="1"/>
      <w:numFmt w:val="bullet"/>
      <w:lvlText w:val=""/>
      <w:lvlJc w:val="left"/>
      <w:pPr>
        <w:ind w:left="3881" w:hanging="420"/>
      </w:pPr>
      <w:rPr>
        <w:rFonts w:ascii="Wingdings" w:hAnsi="Wingdings" w:hint="default"/>
      </w:rPr>
    </w:lvl>
    <w:lvl w:ilvl="8" w:tplc="0409000D" w:tentative="1">
      <w:start w:val="1"/>
      <w:numFmt w:val="bullet"/>
      <w:lvlText w:val=""/>
      <w:lvlJc w:val="left"/>
      <w:pPr>
        <w:ind w:left="4301" w:hanging="420"/>
      </w:pPr>
      <w:rPr>
        <w:rFonts w:ascii="Wingdings" w:hAnsi="Wingdings" w:hint="default"/>
      </w:rPr>
    </w:lvl>
  </w:abstractNum>
  <w:abstractNum w:abstractNumId="22">
    <w:nsid w:val="5B6201FE"/>
    <w:multiLevelType w:val="hybridMultilevel"/>
    <w:tmpl w:val="F5DCC234"/>
    <w:lvl w:ilvl="0" w:tplc="DBC800E0">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23">
    <w:nsid w:val="5B8C6515"/>
    <w:multiLevelType w:val="hybridMultilevel"/>
    <w:tmpl w:val="19F4EED4"/>
    <w:lvl w:ilvl="0" w:tplc="A4B432B0">
      <w:numFmt w:val="bullet"/>
      <w:lvlText w:val="☆"/>
      <w:lvlJc w:val="left"/>
      <w:pPr>
        <w:ind w:left="1723" w:hanging="360"/>
      </w:pPr>
      <w:rPr>
        <w:rFonts w:ascii="HG創英角ﾎﾟｯﾌﾟ体" w:eastAsia="HG創英角ﾎﾟｯﾌﾟ体" w:hAnsi="HG創英角ﾎﾟｯﾌﾟ体" w:cs="Courier New" w:hint="eastAsia"/>
        <w:b/>
        <w:color w:val="C0504D" w:themeColor="accent2"/>
        <w:sz w:val="32"/>
      </w:rPr>
    </w:lvl>
    <w:lvl w:ilvl="1" w:tplc="0409000B" w:tentative="1">
      <w:start w:val="1"/>
      <w:numFmt w:val="bullet"/>
      <w:lvlText w:val=""/>
      <w:lvlJc w:val="left"/>
      <w:pPr>
        <w:ind w:left="2203" w:hanging="420"/>
      </w:pPr>
      <w:rPr>
        <w:rFonts w:ascii="Wingdings" w:hAnsi="Wingdings" w:hint="default"/>
      </w:rPr>
    </w:lvl>
    <w:lvl w:ilvl="2" w:tplc="0409000D" w:tentative="1">
      <w:start w:val="1"/>
      <w:numFmt w:val="bullet"/>
      <w:lvlText w:val=""/>
      <w:lvlJc w:val="left"/>
      <w:pPr>
        <w:ind w:left="2623" w:hanging="420"/>
      </w:pPr>
      <w:rPr>
        <w:rFonts w:ascii="Wingdings" w:hAnsi="Wingdings" w:hint="default"/>
      </w:rPr>
    </w:lvl>
    <w:lvl w:ilvl="3" w:tplc="04090001" w:tentative="1">
      <w:start w:val="1"/>
      <w:numFmt w:val="bullet"/>
      <w:lvlText w:val=""/>
      <w:lvlJc w:val="left"/>
      <w:pPr>
        <w:ind w:left="3043" w:hanging="420"/>
      </w:pPr>
      <w:rPr>
        <w:rFonts w:ascii="Wingdings" w:hAnsi="Wingdings" w:hint="default"/>
      </w:rPr>
    </w:lvl>
    <w:lvl w:ilvl="4" w:tplc="0409000B" w:tentative="1">
      <w:start w:val="1"/>
      <w:numFmt w:val="bullet"/>
      <w:lvlText w:val=""/>
      <w:lvlJc w:val="left"/>
      <w:pPr>
        <w:ind w:left="3463" w:hanging="420"/>
      </w:pPr>
      <w:rPr>
        <w:rFonts w:ascii="Wingdings" w:hAnsi="Wingdings" w:hint="default"/>
      </w:rPr>
    </w:lvl>
    <w:lvl w:ilvl="5" w:tplc="0409000D" w:tentative="1">
      <w:start w:val="1"/>
      <w:numFmt w:val="bullet"/>
      <w:lvlText w:val=""/>
      <w:lvlJc w:val="left"/>
      <w:pPr>
        <w:ind w:left="3883" w:hanging="420"/>
      </w:pPr>
      <w:rPr>
        <w:rFonts w:ascii="Wingdings" w:hAnsi="Wingdings" w:hint="default"/>
      </w:rPr>
    </w:lvl>
    <w:lvl w:ilvl="6" w:tplc="04090001" w:tentative="1">
      <w:start w:val="1"/>
      <w:numFmt w:val="bullet"/>
      <w:lvlText w:val=""/>
      <w:lvlJc w:val="left"/>
      <w:pPr>
        <w:ind w:left="4303" w:hanging="420"/>
      </w:pPr>
      <w:rPr>
        <w:rFonts w:ascii="Wingdings" w:hAnsi="Wingdings" w:hint="default"/>
      </w:rPr>
    </w:lvl>
    <w:lvl w:ilvl="7" w:tplc="0409000B" w:tentative="1">
      <w:start w:val="1"/>
      <w:numFmt w:val="bullet"/>
      <w:lvlText w:val=""/>
      <w:lvlJc w:val="left"/>
      <w:pPr>
        <w:ind w:left="4723" w:hanging="420"/>
      </w:pPr>
      <w:rPr>
        <w:rFonts w:ascii="Wingdings" w:hAnsi="Wingdings" w:hint="default"/>
      </w:rPr>
    </w:lvl>
    <w:lvl w:ilvl="8" w:tplc="0409000D" w:tentative="1">
      <w:start w:val="1"/>
      <w:numFmt w:val="bullet"/>
      <w:lvlText w:val=""/>
      <w:lvlJc w:val="left"/>
      <w:pPr>
        <w:ind w:left="5143" w:hanging="420"/>
      </w:pPr>
      <w:rPr>
        <w:rFonts w:ascii="Wingdings" w:hAnsi="Wingdings" w:hint="default"/>
      </w:rPr>
    </w:lvl>
  </w:abstractNum>
  <w:abstractNum w:abstractNumId="24">
    <w:nsid w:val="5BCB4184"/>
    <w:multiLevelType w:val="hybridMultilevel"/>
    <w:tmpl w:val="9D462880"/>
    <w:lvl w:ilvl="0" w:tplc="2E4EAE2E">
      <w:start w:val="1"/>
      <w:numFmt w:val="decimalFullWidth"/>
      <w:lvlText w:val="第%1部"/>
      <w:lvlJc w:val="left"/>
      <w:pPr>
        <w:ind w:left="5145" w:hanging="1260"/>
      </w:pPr>
      <w:rPr>
        <w:rFonts w:hint="default"/>
      </w:rPr>
    </w:lvl>
    <w:lvl w:ilvl="1" w:tplc="04090017" w:tentative="1">
      <w:start w:val="1"/>
      <w:numFmt w:val="aiueoFullWidth"/>
      <w:lvlText w:val="(%2)"/>
      <w:lvlJc w:val="left"/>
      <w:pPr>
        <w:ind w:left="4725" w:hanging="420"/>
      </w:pPr>
    </w:lvl>
    <w:lvl w:ilvl="2" w:tplc="04090011" w:tentative="1">
      <w:start w:val="1"/>
      <w:numFmt w:val="decimalEnclosedCircle"/>
      <w:lvlText w:val="%3"/>
      <w:lvlJc w:val="left"/>
      <w:pPr>
        <w:ind w:left="5145" w:hanging="420"/>
      </w:pPr>
    </w:lvl>
    <w:lvl w:ilvl="3" w:tplc="0409000F" w:tentative="1">
      <w:start w:val="1"/>
      <w:numFmt w:val="decimal"/>
      <w:lvlText w:val="%4."/>
      <w:lvlJc w:val="left"/>
      <w:pPr>
        <w:ind w:left="5565" w:hanging="420"/>
      </w:pPr>
    </w:lvl>
    <w:lvl w:ilvl="4" w:tplc="04090017" w:tentative="1">
      <w:start w:val="1"/>
      <w:numFmt w:val="aiueoFullWidth"/>
      <w:lvlText w:val="(%5)"/>
      <w:lvlJc w:val="left"/>
      <w:pPr>
        <w:ind w:left="5985" w:hanging="420"/>
      </w:pPr>
    </w:lvl>
    <w:lvl w:ilvl="5" w:tplc="04090011" w:tentative="1">
      <w:start w:val="1"/>
      <w:numFmt w:val="decimalEnclosedCircle"/>
      <w:lvlText w:val="%6"/>
      <w:lvlJc w:val="left"/>
      <w:pPr>
        <w:ind w:left="6405" w:hanging="420"/>
      </w:pPr>
    </w:lvl>
    <w:lvl w:ilvl="6" w:tplc="0409000F" w:tentative="1">
      <w:start w:val="1"/>
      <w:numFmt w:val="decimal"/>
      <w:lvlText w:val="%7."/>
      <w:lvlJc w:val="left"/>
      <w:pPr>
        <w:ind w:left="6825" w:hanging="420"/>
      </w:pPr>
    </w:lvl>
    <w:lvl w:ilvl="7" w:tplc="04090017" w:tentative="1">
      <w:start w:val="1"/>
      <w:numFmt w:val="aiueoFullWidth"/>
      <w:lvlText w:val="(%8)"/>
      <w:lvlJc w:val="left"/>
      <w:pPr>
        <w:ind w:left="7245" w:hanging="420"/>
      </w:pPr>
    </w:lvl>
    <w:lvl w:ilvl="8" w:tplc="04090011" w:tentative="1">
      <w:start w:val="1"/>
      <w:numFmt w:val="decimalEnclosedCircle"/>
      <w:lvlText w:val="%9"/>
      <w:lvlJc w:val="left"/>
      <w:pPr>
        <w:ind w:left="7665" w:hanging="420"/>
      </w:pPr>
    </w:lvl>
  </w:abstractNum>
  <w:abstractNum w:abstractNumId="25">
    <w:nsid w:val="60FF6464"/>
    <w:multiLevelType w:val="hybridMultilevel"/>
    <w:tmpl w:val="0EE84B20"/>
    <w:lvl w:ilvl="0" w:tplc="AD66CF16">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3295A97"/>
    <w:multiLevelType w:val="hybridMultilevel"/>
    <w:tmpl w:val="F5DCC234"/>
    <w:lvl w:ilvl="0" w:tplc="DBC800E0">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27">
    <w:nsid w:val="658B640A"/>
    <w:multiLevelType w:val="hybridMultilevel"/>
    <w:tmpl w:val="CC8A59BA"/>
    <w:lvl w:ilvl="0" w:tplc="CA106DF4">
      <w:start w:val="1"/>
      <w:numFmt w:val="decimal"/>
      <w:lvlText w:val="第%1部"/>
      <w:lvlJc w:val="left"/>
      <w:pPr>
        <w:ind w:left="975" w:hanging="9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9A06C2C"/>
    <w:multiLevelType w:val="hybridMultilevel"/>
    <w:tmpl w:val="86F87F18"/>
    <w:lvl w:ilvl="0" w:tplc="DF602562">
      <w:numFmt w:val="bullet"/>
      <w:lvlText w:val="☆"/>
      <w:lvlJc w:val="left"/>
      <w:pPr>
        <w:ind w:left="360" w:hanging="360"/>
      </w:pPr>
      <w:rPr>
        <w:rFonts w:ascii="ＤＨＰ平成明朝体W7" w:eastAsia="ＤＨＰ平成明朝体W7"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7088667C"/>
    <w:multiLevelType w:val="hybridMultilevel"/>
    <w:tmpl w:val="0E066C00"/>
    <w:lvl w:ilvl="0" w:tplc="634A7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94C2F29"/>
    <w:multiLevelType w:val="hybridMultilevel"/>
    <w:tmpl w:val="8744B0C2"/>
    <w:lvl w:ilvl="0" w:tplc="FB70867A">
      <w:start w:val="1"/>
      <w:numFmt w:val="decimal"/>
      <w:lvlText w:val="第%1部"/>
      <w:lvlJc w:val="left"/>
      <w:pPr>
        <w:ind w:left="4460" w:hanging="720"/>
      </w:pPr>
      <w:rPr>
        <w:rFonts w:hint="default"/>
      </w:rPr>
    </w:lvl>
    <w:lvl w:ilvl="1" w:tplc="04090017" w:tentative="1">
      <w:start w:val="1"/>
      <w:numFmt w:val="aiueoFullWidth"/>
      <w:lvlText w:val="(%2)"/>
      <w:lvlJc w:val="left"/>
      <w:pPr>
        <w:ind w:left="4580" w:hanging="420"/>
      </w:pPr>
    </w:lvl>
    <w:lvl w:ilvl="2" w:tplc="04090011" w:tentative="1">
      <w:start w:val="1"/>
      <w:numFmt w:val="decimalEnclosedCircle"/>
      <w:lvlText w:val="%3"/>
      <w:lvlJc w:val="left"/>
      <w:pPr>
        <w:ind w:left="5000" w:hanging="420"/>
      </w:pPr>
    </w:lvl>
    <w:lvl w:ilvl="3" w:tplc="0409000F" w:tentative="1">
      <w:start w:val="1"/>
      <w:numFmt w:val="decimal"/>
      <w:lvlText w:val="%4."/>
      <w:lvlJc w:val="left"/>
      <w:pPr>
        <w:ind w:left="5420" w:hanging="420"/>
      </w:pPr>
    </w:lvl>
    <w:lvl w:ilvl="4" w:tplc="04090017" w:tentative="1">
      <w:start w:val="1"/>
      <w:numFmt w:val="aiueoFullWidth"/>
      <w:lvlText w:val="(%5)"/>
      <w:lvlJc w:val="left"/>
      <w:pPr>
        <w:ind w:left="5840" w:hanging="420"/>
      </w:pPr>
    </w:lvl>
    <w:lvl w:ilvl="5" w:tplc="04090011" w:tentative="1">
      <w:start w:val="1"/>
      <w:numFmt w:val="decimalEnclosedCircle"/>
      <w:lvlText w:val="%6"/>
      <w:lvlJc w:val="left"/>
      <w:pPr>
        <w:ind w:left="6260" w:hanging="420"/>
      </w:pPr>
    </w:lvl>
    <w:lvl w:ilvl="6" w:tplc="0409000F" w:tentative="1">
      <w:start w:val="1"/>
      <w:numFmt w:val="decimal"/>
      <w:lvlText w:val="%7."/>
      <w:lvlJc w:val="left"/>
      <w:pPr>
        <w:ind w:left="6680" w:hanging="420"/>
      </w:pPr>
    </w:lvl>
    <w:lvl w:ilvl="7" w:tplc="04090017" w:tentative="1">
      <w:start w:val="1"/>
      <w:numFmt w:val="aiueoFullWidth"/>
      <w:lvlText w:val="(%8)"/>
      <w:lvlJc w:val="left"/>
      <w:pPr>
        <w:ind w:left="7100" w:hanging="420"/>
      </w:pPr>
    </w:lvl>
    <w:lvl w:ilvl="8" w:tplc="04090011" w:tentative="1">
      <w:start w:val="1"/>
      <w:numFmt w:val="decimalEnclosedCircle"/>
      <w:lvlText w:val="%9"/>
      <w:lvlJc w:val="left"/>
      <w:pPr>
        <w:ind w:left="7520" w:hanging="420"/>
      </w:pPr>
    </w:lvl>
  </w:abstractNum>
  <w:abstractNum w:abstractNumId="31">
    <w:nsid w:val="7A0B5A92"/>
    <w:multiLevelType w:val="hybridMultilevel"/>
    <w:tmpl w:val="CBDC6BEA"/>
    <w:lvl w:ilvl="0" w:tplc="DB16828C">
      <w:start w:val="1"/>
      <w:numFmt w:val="decimalEnclosedCircle"/>
      <w:lvlText w:val="%1"/>
      <w:lvlJc w:val="left"/>
      <w:pPr>
        <w:ind w:left="3090" w:hanging="360"/>
      </w:pPr>
      <w:rPr>
        <w:rFonts w:hint="default"/>
      </w:rPr>
    </w:lvl>
    <w:lvl w:ilvl="1" w:tplc="04090017" w:tentative="1">
      <w:start w:val="1"/>
      <w:numFmt w:val="aiueoFullWidth"/>
      <w:lvlText w:val="(%2)"/>
      <w:lvlJc w:val="left"/>
      <w:pPr>
        <w:ind w:left="3570" w:hanging="420"/>
      </w:pPr>
    </w:lvl>
    <w:lvl w:ilvl="2" w:tplc="04090011" w:tentative="1">
      <w:start w:val="1"/>
      <w:numFmt w:val="decimalEnclosedCircle"/>
      <w:lvlText w:val="%3"/>
      <w:lvlJc w:val="left"/>
      <w:pPr>
        <w:ind w:left="3990" w:hanging="420"/>
      </w:pPr>
    </w:lvl>
    <w:lvl w:ilvl="3" w:tplc="0409000F" w:tentative="1">
      <w:start w:val="1"/>
      <w:numFmt w:val="decimal"/>
      <w:lvlText w:val="%4."/>
      <w:lvlJc w:val="left"/>
      <w:pPr>
        <w:ind w:left="4410" w:hanging="420"/>
      </w:pPr>
    </w:lvl>
    <w:lvl w:ilvl="4" w:tplc="04090017" w:tentative="1">
      <w:start w:val="1"/>
      <w:numFmt w:val="aiueoFullWidth"/>
      <w:lvlText w:val="(%5)"/>
      <w:lvlJc w:val="left"/>
      <w:pPr>
        <w:ind w:left="4830" w:hanging="420"/>
      </w:pPr>
    </w:lvl>
    <w:lvl w:ilvl="5" w:tplc="04090011" w:tentative="1">
      <w:start w:val="1"/>
      <w:numFmt w:val="decimalEnclosedCircle"/>
      <w:lvlText w:val="%6"/>
      <w:lvlJc w:val="left"/>
      <w:pPr>
        <w:ind w:left="5250" w:hanging="420"/>
      </w:pPr>
    </w:lvl>
    <w:lvl w:ilvl="6" w:tplc="0409000F" w:tentative="1">
      <w:start w:val="1"/>
      <w:numFmt w:val="decimal"/>
      <w:lvlText w:val="%7."/>
      <w:lvlJc w:val="left"/>
      <w:pPr>
        <w:ind w:left="5670" w:hanging="420"/>
      </w:pPr>
    </w:lvl>
    <w:lvl w:ilvl="7" w:tplc="04090017" w:tentative="1">
      <w:start w:val="1"/>
      <w:numFmt w:val="aiueoFullWidth"/>
      <w:lvlText w:val="(%8)"/>
      <w:lvlJc w:val="left"/>
      <w:pPr>
        <w:ind w:left="6090" w:hanging="420"/>
      </w:pPr>
    </w:lvl>
    <w:lvl w:ilvl="8" w:tplc="04090011" w:tentative="1">
      <w:start w:val="1"/>
      <w:numFmt w:val="decimalEnclosedCircle"/>
      <w:lvlText w:val="%9"/>
      <w:lvlJc w:val="left"/>
      <w:pPr>
        <w:ind w:left="6510" w:hanging="420"/>
      </w:pPr>
    </w:lvl>
  </w:abstractNum>
  <w:abstractNum w:abstractNumId="32">
    <w:nsid w:val="7C244FCD"/>
    <w:multiLevelType w:val="hybridMultilevel"/>
    <w:tmpl w:val="00CA9882"/>
    <w:lvl w:ilvl="0" w:tplc="EC50446A">
      <w:start w:val="1"/>
      <w:numFmt w:val="decimalEnclosedCircle"/>
      <w:lvlText w:val="%1"/>
      <w:lvlJc w:val="left"/>
      <w:pPr>
        <w:ind w:left="2640" w:hanging="360"/>
      </w:pPr>
      <w:rPr>
        <w:rFonts w:hint="default"/>
      </w:rPr>
    </w:lvl>
    <w:lvl w:ilvl="1" w:tplc="04090017" w:tentative="1">
      <w:start w:val="1"/>
      <w:numFmt w:val="aiueoFullWidth"/>
      <w:lvlText w:val="(%2)"/>
      <w:lvlJc w:val="left"/>
      <w:pPr>
        <w:ind w:left="3120" w:hanging="420"/>
      </w:pPr>
    </w:lvl>
    <w:lvl w:ilvl="2" w:tplc="04090011" w:tentative="1">
      <w:start w:val="1"/>
      <w:numFmt w:val="decimalEnclosedCircle"/>
      <w:lvlText w:val="%3"/>
      <w:lvlJc w:val="left"/>
      <w:pPr>
        <w:ind w:left="3540" w:hanging="420"/>
      </w:pPr>
    </w:lvl>
    <w:lvl w:ilvl="3" w:tplc="0409000F" w:tentative="1">
      <w:start w:val="1"/>
      <w:numFmt w:val="decimal"/>
      <w:lvlText w:val="%4."/>
      <w:lvlJc w:val="left"/>
      <w:pPr>
        <w:ind w:left="3960" w:hanging="420"/>
      </w:pPr>
    </w:lvl>
    <w:lvl w:ilvl="4" w:tplc="04090017" w:tentative="1">
      <w:start w:val="1"/>
      <w:numFmt w:val="aiueoFullWidth"/>
      <w:lvlText w:val="(%5)"/>
      <w:lvlJc w:val="left"/>
      <w:pPr>
        <w:ind w:left="4380" w:hanging="420"/>
      </w:pPr>
    </w:lvl>
    <w:lvl w:ilvl="5" w:tplc="04090011" w:tentative="1">
      <w:start w:val="1"/>
      <w:numFmt w:val="decimalEnclosedCircle"/>
      <w:lvlText w:val="%6"/>
      <w:lvlJc w:val="left"/>
      <w:pPr>
        <w:ind w:left="4800" w:hanging="420"/>
      </w:pPr>
    </w:lvl>
    <w:lvl w:ilvl="6" w:tplc="0409000F" w:tentative="1">
      <w:start w:val="1"/>
      <w:numFmt w:val="decimal"/>
      <w:lvlText w:val="%7."/>
      <w:lvlJc w:val="left"/>
      <w:pPr>
        <w:ind w:left="5220" w:hanging="420"/>
      </w:pPr>
    </w:lvl>
    <w:lvl w:ilvl="7" w:tplc="04090017" w:tentative="1">
      <w:start w:val="1"/>
      <w:numFmt w:val="aiueoFullWidth"/>
      <w:lvlText w:val="(%8)"/>
      <w:lvlJc w:val="left"/>
      <w:pPr>
        <w:ind w:left="5640" w:hanging="420"/>
      </w:pPr>
    </w:lvl>
    <w:lvl w:ilvl="8" w:tplc="04090011" w:tentative="1">
      <w:start w:val="1"/>
      <w:numFmt w:val="decimalEnclosedCircle"/>
      <w:lvlText w:val="%9"/>
      <w:lvlJc w:val="left"/>
      <w:pPr>
        <w:ind w:left="6060" w:hanging="420"/>
      </w:pPr>
    </w:lvl>
  </w:abstractNum>
  <w:abstractNum w:abstractNumId="33">
    <w:nsid w:val="7C895CF9"/>
    <w:multiLevelType w:val="hybridMultilevel"/>
    <w:tmpl w:val="9612C582"/>
    <w:lvl w:ilvl="0" w:tplc="106EBE6A">
      <w:start w:val="1"/>
      <w:numFmt w:val="decimal"/>
      <w:lvlText w:val="第%1部"/>
      <w:lvlJc w:val="left"/>
      <w:pPr>
        <w:ind w:left="4500" w:hanging="720"/>
      </w:pPr>
      <w:rPr>
        <w:rFonts w:hint="default"/>
      </w:rPr>
    </w:lvl>
    <w:lvl w:ilvl="1" w:tplc="04090017" w:tentative="1">
      <w:start w:val="1"/>
      <w:numFmt w:val="aiueoFullWidth"/>
      <w:lvlText w:val="(%2)"/>
      <w:lvlJc w:val="left"/>
      <w:pPr>
        <w:ind w:left="4620" w:hanging="420"/>
      </w:pPr>
    </w:lvl>
    <w:lvl w:ilvl="2" w:tplc="04090011" w:tentative="1">
      <w:start w:val="1"/>
      <w:numFmt w:val="decimalEnclosedCircle"/>
      <w:lvlText w:val="%3"/>
      <w:lvlJc w:val="left"/>
      <w:pPr>
        <w:ind w:left="5040" w:hanging="420"/>
      </w:pPr>
    </w:lvl>
    <w:lvl w:ilvl="3" w:tplc="0409000F" w:tentative="1">
      <w:start w:val="1"/>
      <w:numFmt w:val="decimal"/>
      <w:lvlText w:val="%4."/>
      <w:lvlJc w:val="left"/>
      <w:pPr>
        <w:ind w:left="5460" w:hanging="420"/>
      </w:pPr>
    </w:lvl>
    <w:lvl w:ilvl="4" w:tplc="04090017" w:tentative="1">
      <w:start w:val="1"/>
      <w:numFmt w:val="aiueoFullWidth"/>
      <w:lvlText w:val="(%5)"/>
      <w:lvlJc w:val="left"/>
      <w:pPr>
        <w:ind w:left="5880" w:hanging="420"/>
      </w:pPr>
    </w:lvl>
    <w:lvl w:ilvl="5" w:tplc="04090011" w:tentative="1">
      <w:start w:val="1"/>
      <w:numFmt w:val="decimalEnclosedCircle"/>
      <w:lvlText w:val="%6"/>
      <w:lvlJc w:val="left"/>
      <w:pPr>
        <w:ind w:left="6300" w:hanging="420"/>
      </w:pPr>
    </w:lvl>
    <w:lvl w:ilvl="6" w:tplc="0409000F" w:tentative="1">
      <w:start w:val="1"/>
      <w:numFmt w:val="decimal"/>
      <w:lvlText w:val="%7."/>
      <w:lvlJc w:val="left"/>
      <w:pPr>
        <w:ind w:left="6720" w:hanging="420"/>
      </w:pPr>
    </w:lvl>
    <w:lvl w:ilvl="7" w:tplc="04090017" w:tentative="1">
      <w:start w:val="1"/>
      <w:numFmt w:val="aiueoFullWidth"/>
      <w:lvlText w:val="(%8)"/>
      <w:lvlJc w:val="left"/>
      <w:pPr>
        <w:ind w:left="7140" w:hanging="420"/>
      </w:pPr>
    </w:lvl>
    <w:lvl w:ilvl="8" w:tplc="04090011" w:tentative="1">
      <w:start w:val="1"/>
      <w:numFmt w:val="decimalEnclosedCircle"/>
      <w:lvlText w:val="%9"/>
      <w:lvlJc w:val="left"/>
      <w:pPr>
        <w:ind w:left="7560" w:hanging="420"/>
      </w:pPr>
    </w:lvl>
  </w:abstractNum>
  <w:abstractNum w:abstractNumId="34">
    <w:nsid w:val="7F330BC2"/>
    <w:multiLevelType w:val="hybridMultilevel"/>
    <w:tmpl w:val="CBAAD73C"/>
    <w:lvl w:ilvl="0" w:tplc="6DFA8806">
      <w:start w:val="1"/>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num w:numId="1">
    <w:abstractNumId w:val="27"/>
  </w:num>
  <w:num w:numId="2">
    <w:abstractNumId w:val="20"/>
  </w:num>
  <w:num w:numId="3">
    <w:abstractNumId w:val="25"/>
  </w:num>
  <w:num w:numId="4">
    <w:abstractNumId w:val="12"/>
  </w:num>
  <w:num w:numId="5">
    <w:abstractNumId w:val="15"/>
  </w:num>
  <w:num w:numId="6">
    <w:abstractNumId w:val="29"/>
  </w:num>
  <w:num w:numId="7">
    <w:abstractNumId w:val="4"/>
  </w:num>
  <w:num w:numId="8">
    <w:abstractNumId w:val="6"/>
  </w:num>
  <w:num w:numId="9">
    <w:abstractNumId w:val="22"/>
  </w:num>
  <w:num w:numId="10">
    <w:abstractNumId w:val="26"/>
  </w:num>
  <w:num w:numId="11">
    <w:abstractNumId w:val="13"/>
  </w:num>
  <w:num w:numId="12">
    <w:abstractNumId w:val="24"/>
  </w:num>
  <w:num w:numId="13">
    <w:abstractNumId w:val="28"/>
  </w:num>
  <w:num w:numId="14">
    <w:abstractNumId w:val="7"/>
  </w:num>
  <w:num w:numId="15">
    <w:abstractNumId w:val="19"/>
  </w:num>
  <w:num w:numId="16">
    <w:abstractNumId w:val="30"/>
  </w:num>
  <w:num w:numId="17">
    <w:abstractNumId w:val="5"/>
  </w:num>
  <w:num w:numId="18">
    <w:abstractNumId w:val="14"/>
  </w:num>
  <w:num w:numId="19">
    <w:abstractNumId w:val="10"/>
  </w:num>
  <w:num w:numId="20">
    <w:abstractNumId w:val="1"/>
  </w:num>
  <w:num w:numId="21">
    <w:abstractNumId w:val="17"/>
  </w:num>
  <w:num w:numId="22">
    <w:abstractNumId w:val="33"/>
  </w:num>
  <w:num w:numId="23">
    <w:abstractNumId w:val="11"/>
  </w:num>
  <w:num w:numId="24">
    <w:abstractNumId w:val="2"/>
  </w:num>
  <w:num w:numId="25">
    <w:abstractNumId w:val="31"/>
  </w:num>
  <w:num w:numId="26">
    <w:abstractNumId w:val="8"/>
  </w:num>
  <w:num w:numId="27">
    <w:abstractNumId w:val="0"/>
  </w:num>
  <w:num w:numId="28">
    <w:abstractNumId w:val="21"/>
  </w:num>
  <w:num w:numId="29">
    <w:abstractNumId w:val="23"/>
  </w:num>
  <w:num w:numId="30">
    <w:abstractNumId w:val="18"/>
  </w:num>
  <w:num w:numId="31">
    <w:abstractNumId w:val="16"/>
  </w:num>
  <w:num w:numId="32">
    <w:abstractNumId w:val="9"/>
  </w:num>
  <w:num w:numId="33">
    <w:abstractNumId w:val="3"/>
  </w:num>
  <w:num w:numId="34">
    <w:abstractNumId w:val="34"/>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mirrorMargins/>
  <w:bordersDoNotSurroundHeader/>
  <w:bordersDoNotSurroundFooter/>
  <w:proofState w:spelling="clean" w:grammar="dirty"/>
  <w:attachedTemplate r:id="rId1"/>
  <w:defaultTabStop w:val="840"/>
  <w:drawingGridHorizontalSpacing w:val="8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0B3"/>
    <w:rsid w:val="000004B6"/>
    <w:rsid w:val="0000213E"/>
    <w:rsid w:val="000042C4"/>
    <w:rsid w:val="00004DB7"/>
    <w:rsid w:val="000072CD"/>
    <w:rsid w:val="00007F8B"/>
    <w:rsid w:val="00010A9A"/>
    <w:rsid w:val="00011279"/>
    <w:rsid w:val="000120E9"/>
    <w:rsid w:val="00012710"/>
    <w:rsid w:val="00014845"/>
    <w:rsid w:val="00015F4D"/>
    <w:rsid w:val="0001681B"/>
    <w:rsid w:val="00016D5B"/>
    <w:rsid w:val="00017D56"/>
    <w:rsid w:val="00020B56"/>
    <w:rsid w:val="000211EF"/>
    <w:rsid w:val="0002300B"/>
    <w:rsid w:val="00024545"/>
    <w:rsid w:val="0002488E"/>
    <w:rsid w:val="0002603B"/>
    <w:rsid w:val="000270BC"/>
    <w:rsid w:val="0003022A"/>
    <w:rsid w:val="00030C9D"/>
    <w:rsid w:val="00030D15"/>
    <w:rsid w:val="00030DBC"/>
    <w:rsid w:val="00031372"/>
    <w:rsid w:val="00031EE5"/>
    <w:rsid w:val="00033438"/>
    <w:rsid w:val="00034B12"/>
    <w:rsid w:val="000355A1"/>
    <w:rsid w:val="000357FF"/>
    <w:rsid w:val="000360C2"/>
    <w:rsid w:val="000364AE"/>
    <w:rsid w:val="000365B5"/>
    <w:rsid w:val="00037599"/>
    <w:rsid w:val="0003796C"/>
    <w:rsid w:val="00037E6A"/>
    <w:rsid w:val="0004002B"/>
    <w:rsid w:val="0004049C"/>
    <w:rsid w:val="000410BB"/>
    <w:rsid w:val="0004152F"/>
    <w:rsid w:val="00041B91"/>
    <w:rsid w:val="000420E8"/>
    <w:rsid w:val="00042F81"/>
    <w:rsid w:val="00043016"/>
    <w:rsid w:val="00044919"/>
    <w:rsid w:val="00045395"/>
    <w:rsid w:val="00046FF7"/>
    <w:rsid w:val="0004733E"/>
    <w:rsid w:val="00050567"/>
    <w:rsid w:val="0005098A"/>
    <w:rsid w:val="00050D5F"/>
    <w:rsid w:val="0005165C"/>
    <w:rsid w:val="00051B1B"/>
    <w:rsid w:val="000523C7"/>
    <w:rsid w:val="00053CDB"/>
    <w:rsid w:val="000555EE"/>
    <w:rsid w:val="0005634A"/>
    <w:rsid w:val="0005781C"/>
    <w:rsid w:val="000608E0"/>
    <w:rsid w:val="000619C2"/>
    <w:rsid w:val="00062BCC"/>
    <w:rsid w:val="00062C3B"/>
    <w:rsid w:val="00063DF1"/>
    <w:rsid w:val="00074ABF"/>
    <w:rsid w:val="00074D67"/>
    <w:rsid w:val="0007536C"/>
    <w:rsid w:val="00075682"/>
    <w:rsid w:val="00075B28"/>
    <w:rsid w:val="00075D8A"/>
    <w:rsid w:val="00076430"/>
    <w:rsid w:val="00080016"/>
    <w:rsid w:val="00080362"/>
    <w:rsid w:val="00081C46"/>
    <w:rsid w:val="0008308F"/>
    <w:rsid w:val="00083CC8"/>
    <w:rsid w:val="000855D8"/>
    <w:rsid w:val="00085B5C"/>
    <w:rsid w:val="00086E93"/>
    <w:rsid w:val="000873EA"/>
    <w:rsid w:val="0008771A"/>
    <w:rsid w:val="00087A22"/>
    <w:rsid w:val="00090AD4"/>
    <w:rsid w:val="00090B9B"/>
    <w:rsid w:val="00093561"/>
    <w:rsid w:val="0009366C"/>
    <w:rsid w:val="00093FA3"/>
    <w:rsid w:val="00097789"/>
    <w:rsid w:val="00097BEC"/>
    <w:rsid w:val="000A0E43"/>
    <w:rsid w:val="000A1215"/>
    <w:rsid w:val="000A3A78"/>
    <w:rsid w:val="000A4535"/>
    <w:rsid w:val="000A4B23"/>
    <w:rsid w:val="000A596C"/>
    <w:rsid w:val="000A6BD0"/>
    <w:rsid w:val="000B168B"/>
    <w:rsid w:val="000B2165"/>
    <w:rsid w:val="000B21AD"/>
    <w:rsid w:val="000B24BC"/>
    <w:rsid w:val="000B2AE2"/>
    <w:rsid w:val="000B38F8"/>
    <w:rsid w:val="000B3AA5"/>
    <w:rsid w:val="000B4192"/>
    <w:rsid w:val="000B5709"/>
    <w:rsid w:val="000B5D03"/>
    <w:rsid w:val="000B6228"/>
    <w:rsid w:val="000C5F5C"/>
    <w:rsid w:val="000D0335"/>
    <w:rsid w:val="000D08B0"/>
    <w:rsid w:val="000D09DF"/>
    <w:rsid w:val="000D26F5"/>
    <w:rsid w:val="000D2909"/>
    <w:rsid w:val="000D3445"/>
    <w:rsid w:val="000D3B46"/>
    <w:rsid w:val="000D6582"/>
    <w:rsid w:val="000D669C"/>
    <w:rsid w:val="000D6AD2"/>
    <w:rsid w:val="000D7C82"/>
    <w:rsid w:val="000D7CCE"/>
    <w:rsid w:val="000E07BB"/>
    <w:rsid w:val="000E0882"/>
    <w:rsid w:val="000E11C3"/>
    <w:rsid w:val="000E27A6"/>
    <w:rsid w:val="000E35AE"/>
    <w:rsid w:val="000E41BF"/>
    <w:rsid w:val="000E6BA7"/>
    <w:rsid w:val="000E7CF7"/>
    <w:rsid w:val="000F1C54"/>
    <w:rsid w:val="000F4E0E"/>
    <w:rsid w:val="000F577F"/>
    <w:rsid w:val="0010049C"/>
    <w:rsid w:val="001013FC"/>
    <w:rsid w:val="00101DCF"/>
    <w:rsid w:val="00107291"/>
    <w:rsid w:val="00107FC6"/>
    <w:rsid w:val="00110194"/>
    <w:rsid w:val="001120F6"/>
    <w:rsid w:val="0011319C"/>
    <w:rsid w:val="001133DF"/>
    <w:rsid w:val="001135C9"/>
    <w:rsid w:val="001140B4"/>
    <w:rsid w:val="0011412C"/>
    <w:rsid w:val="00115DFB"/>
    <w:rsid w:val="00116546"/>
    <w:rsid w:val="00116FB5"/>
    <w:rsid w:val="001178F0"/>
    <w:rsid w:val="00117988"/>
    <w:rsid w:val="00120749"/>
    <w:rsid w:val="001208CB"/>
    <w:rsid w:val="0012277C"/>
    <w:rsid w:val="00122870"/>
    <w:rsid w:val="00124072"/>
    <w:rsid w:val="0012437F"/>
    <w:rsid w:val="00124E61"/>
    <w:rsid w:val="00125C89"/>
    <w:rsid w:val="00125F12"/>
    <w:rsid w:val="00126462"/>
    <w:rsid w:val="00130D7D"/>
    <w:rsid w:val="00132345"/>
    <w:rsid w:val="00132EF4"/>
    <w:rsid w:val="00133B9D"/>
    <w:rsid w:val="001357F3"/>
    <w:rsid w:val="0013598C"/>
    <w:rsid w:val="0013677F"/>
    <w:rsid w:val="00136B6A"/>
    <w:rsid w:val="001400A2"/>
    <w:rsid w:val="001402AC"/>
    <w:rsid w:val="00140A12"/>
    <w:rsid w:val="0014169F"/>
    <w:rsid w:val="00143517"/>
    <w:rsid w:val="00143801"/>
    <w:rsid w:val="00143E47"/>
    <w:rsid w:val="00144488"/>
    <w:rsid w:val="00150E6D"/>
    <w:rsid w:val="001513C1"/>
    <w:rsid w:val="00151476"/>
    <w:rsid w:val="001515BA"/>
    <w:rsid w:val="00152614"/>
    <w:rsid w:val="0015325B"/>
    <w:rsid w:val="001532DC"/>
    <w:rsid w:val="00154BA1"/>
    <w:rsid w:val="00154C8F"/>
    <w:rsid w:val="00155146"/>
    <w:rsid w:val="00156DCB"/>
    <w:rsid w:val="00157710"/>
    <w:rsid w:val="001603D9"/>
    <w:rsid w:val="00160669"/>
    <w:rsid w:val="00160823"/>
    <w:rsid w:val="00160C17"/>
    <w:rsid w:val="0016196F"/>
    <w:rsid w:val="00161FCD"/>
    <w:rsid w:val="00162897"/>
    <w:rsid w:val="0016365D"/>
    <w:rsid w:val="0016384A"/>
    <w:rsid w:val="00163928"/>
    <w:rsid w:val="00163B95"/>
    <w:rsid w:val="001656BC"/>
    <w:rsid w:val="00165767"/>
    <w:rsid w:val="0016627E"/>
    <w:rsid w:val="001678DF"/>
    <w:rsid w:val="00167977"/>
    <w:rsid w:val="001717EE"/>
    <w:rsid w:val="001718C7"/>
    <w:rsid w:val="00171A3E"/>
    <w:rsid w:val="00171F43"/>
    <w:rsid w:val="00173AFD"/>
    <w:rsid w:val="00173CE9"/>
    <w:rsid w:val="0017495B"/>
    <w:rsid w:val="001806E5"/>
    <w:rsid w:val="00180E96"/>
    <w:rsid w:val="00181670"/>
    <w:rsid w:val="00181B94"/>
    <w:rsid w:val="00183C6B"/>
    <w:rsid w:val="00183D47"/>
    <w:rsid w:val="00184509"/>
    <w:rsid w:val="00184EC5"/>
    <w:rsid w:val="001865A1"/>
    <w:rsid w:val="00187BCC"/>
    <w:rsid w:val="00190E1B"/>
    <w:rsid w:val="00191132"/>
    <w:rsid w:val="001920D2"/>
    <w:rsid w:val="00192EA5"/>
    <w:rsid w:val="001940B3"/>
    <w:rsid w:val="0019475E"/>
    <w:rsid w:val="001956C2"/>
    <w:rsid w:val="00195A8F"/>
    <w:rsid w:val="00196F1E"/>
    <w:rsid w:val="00197361"/>
    <w:rsid w:val="001974F1"/>
    <w:rsid w:val="001A07EA"/>
    <w:rsid w:val="001A1273"/>
    <w:rsid w:val="001A1764"/>
    <w:rsid w:val="001A2838"/>
    <w:rsid w:val="001A2B47"/>
    <w:rsid w:val="001A31F8"/>
    <w:rsid w:val="001A368C"/>
    <w:rsid w:val="001A5BD2"/>
    <w:rsid w:val="001A7687"/>
    <w:rsid w:val="001B0AFF"/>
    <w:rsid w:val="001B0B16"/>
    <w:rsid w:val="001B156C"/>
    <w:rsid w:val="001B32C6"/>
    <w:rsid w:val="001B3306"/>
    <w:rsid w:val="001B628D"/>
    <w:rsid w:val="001B6B16"/>
    <w:rsid w:val="001B6F4D"/>
    <w:rsid w:val="001B7307"/>
    <w:rsid w:val="001B7641"/>
    <w:rsid w:val="001C02D7"/>
    <w:rsid w:val="001C0A77"/>
    <w:rsid w:val="001C0FC2"/>
    <w:rsid w:val="001C2973"/>
    <w:rsid w:val="001C2FC6"/>
    <w:rsid w:val="001C43F4"/>
    <w:rsid w:val="001C4648"/>
    <w:rsid w:val="001C57F1"/>
    <w:rsid w:val="001C5815"/>
    <w:rsid w:val="001C69B3"/>
    <w:rsid w:val="001C734B"/>
    <w:rsid w:val="001C764C"/>
    <w:rsid w:val="001C7920"/>
    <w:rsid w:val="001D021C"/>
    <w:rsid w:val="001D1926"/>
    <w:rsid w:val="001D1D60"/>
    <w:rsid w:val="001D1DC2"/>
    <w:rsid w:val="001D2B63"/>
    <w:rsid w:val="001D2FC0"/>
    <w:rsid w:val="001D3367"/>
    <w:rsid w:val="001D3EAE"/>
    <w:rsid w:val="001D4001"/>
    <w:rsid w:val="001D5249"/>
    <w:rsid w:val="001D5D2D"/>
    <w:rsid w:val="001D64AC"/>
    <w:rsid w:val="001D69FA"/>
    <w:rsid w:val="001D6EC2"/>
    <w:rsid w:val="001E0637"/>
    <w:rsid w:val="001E201F"/>
    <w:rsid w:val="001E28D5"/>
    <w:rsid w:val="001E53A3"/>
    <w:rsid w:val="001E6191"/>
    <w:rsid w:val="001E7162"/>
    <w:rsid w:val="001F0A5F"/>
    <w:rsid w:val="001F0ABF"/>
    <w:rsid w:val="001F143F"/>
    <w:rsid w:val="001F1687"/>
    <w:rsid w:val="001F17F5"/>
    <w:rsid w:val="001F2241"/>
    <w:rsid w:val="001F28F2"/>
    <w:rsid w:val="001F44F2"/>
    <w:rsid w:val="001F5D81"/>
    <w:rsid w:val="001F66F5"/>
    <w:rsid w:val="001F793B"/>
    <w:rsid w:val="002001C3"/>
    <w:rsid w:val="00200C39"/>
    <w:rsid w:val="00201793"/>
    <w:rsid w:val="00201B79"/>
    <w:rsid w:val="00202F1D"/>
    <w:rsid w:val="002039FE"/>
    <w:rsid w:val="00204268"/>
    <w:rsid w:val="00204B80"/>
    <w:rsid w:val="00205765"/>
    <w:rsid w:val="00205B4F"/>
    <w:rsid w:val="00206043"/>
    <w:rsid w:val="002074C2"/>
    <w:rsid w:val="0020760A"/>
    <w:rsid w:val="002079D7"/>
    <w:rsid w:val="002118AC"/>
    <w:rsid w:val="00211AD2"/>
    <w:rsid w:val="0021358D"/>
    <w:rsid w:val="00214C2F"/>
    <w:rsid w:val="0021574B"/>
    <w:rsid w:val="0021599A"/>
    <w:rsid w:val="00215B10"/>
    <w:rsid w:val="00215DFB"/>
    <w:rsid w:val="00217887"/>
    <w:rsid w:val="00220C18"/>
    <w:rsid w:val="00225533"/>
    <w:rsid w:val="00226241"/>
    <w:rsid w:val="00231502"/>
    <w:rsid w:val="00231A11"/>
    <w:rsid w:val="00231C55"/>
    <w:rsid w:val="00232244"/>
    <w:rsid w:val="00233B53"/>
    <w:rsid w:val="00233C52"/>
    <w:rsid w:val="00235568"/>
    <w:rsid w:val="00235ECB"/>
    <w:rsid w:val="0023622A"/>
    <w:rsid w:val="0023713A"/>
    <w:rsid w:val="002371FF"/>
    <w:rsid w:val="002409B4"/>
    <w:rsid w:val="002413D5"/>
    <w:rsid w:val="00241A7F"/>
    <w:rsid w:val="002420CB"/>
    <w:rsid w:val="0024226C"/>
    <w:rsid w:val="002437CA"/>
    <w:rsid w:val="00243D0E"/>
    <w:rsid w:val="0024493C"/>
    <w:rsid w:val="0024499B"/>
    <w:rsid w:val="00245D3D"/>
    <w:rsid w:val="002465DA"/>
    <w:rsid w:val="002473B4"/>
    <w:rsid w:val="00247D7F"/>
    <w:rsid w:val="00250F60"/>
    <w:rsid w:val="00251017"/>
    <w:rsid w:val="002564BE"/>
    <w:rsid w:val="0025699D"/>
    <w:rsid w:val="002575CD"/>
    <w:rsid w:val="00257B1D"/>
    <w:rsid w:val="002609D7"/>
    <w:rsid w:val="002625E1"/>
    <w:rsid w:val="002638E6"/>
    <w:rsid w:val="00264123"/>
    <w:rsid w:val="00264668"/>
    <w:rsid w:val="002649E7"/>
    <w:rsid w:val="0026584D"/>
    <w:rsid w:val="002667DA"/>
    <w:rsid w:val="00270FE4"/>
    <w:rsid w:val="002719EF"/>
    <w:rsid w:val="00272457"/>
    <w:rsid w:val="002736D6"/>
    <w:rsid w:val="00273F88"/>
    <w:rsid w:val="002775C5"/>
    <w:rsid w:val="002847E4"/>
    <w:rsid w:val="0028610A"/>
    <w:rsid w:val="0028644B"/>
    <w:rsid w:val="002909D1"/>
    <w:rsid w:val="00290A19"/>
    <w:rsid w:val="00290E60"/>
    <w:rsid w:val="0029289C"/>
    <w:rsid w:val="00292FD9"/>
    <w:rsid w:val="00293243"/>
    <w:rsid w:val="00293DD1"/>
    <w:rsid w:val="00294937"/>
    <w:rsid w:val="00294D31"/>
    <w:rsid w:val="00295018"/>
    <w:rsid w:val="00295166"/>
    <w:rsid w:val="002953DB"/>
    <w:rsid w:val="00297DBB"/>
    <w:rsid w:val="002A05F7"/>
    <w:rsid w:val="002A1D5A"/>
    <w:rsid w:val="002A20A4"/>
    <w:rsid w:val="002A24B3"/>
    <w:rsid w:val="002A3C41"/>
    <w:rsid w:val="002A49E7"/>
    <w:rsid w:val="002A78AB"/>
    <w:rsid w:val="002B0935"/>
    <w:rsid w:val="002B0EF4"/>
    <w:rsid w:val="002B158E"/>
    <w:rsid w:val="002B24C0"/>
    <w:rsid w:val="002B261C"/>
    <w:rsid w:val="002B2894"/>
    <w:rsid w:val="002B2A2A"/>
    <w:rsid w:val="002B3BF0"/>
    <w:rsid w:val="002B6CE9"/>
    <w:rsid w:val="002B774F"/>
    <w:rsid w:val="002B7C8B"/>
    <w:rsid w:val="002C17BF"/>
    <w:rsid w:val="002C278E"/>
    <w:rsid w:val="002C3091"/>
    <w:rsid w:val="002C310A"/>
    <w:rsid w:val="002C3755"/>
    <w:rsid w:val="002C44AC"/>
    <w:rsid w:val="002C76BC"/>
    <w:rsid w:val="002D0C67"/>
    <w:rsid w:val="002D1042"/>
    <w:rsid w:val="002D2CD7"/>
    <w:rsid w:val="002D376D"/>
    <w:rsid w:val="002D734A"/>
    <w:rsid w:val="002D7386"/>
    <w:rsid w:val="002D7FC9"/>
    <w:rsid w:val="002E0E0D"/>
    <w:rsid w:val="002E1FE0"/>
    <w:rsid w:val="002E2069"/>
    <w:rsid w:val="002E38EF"/>
    <w:rsid w:val="002E47DF"/>
    <w:rsid w:val="002E5B80"/>
    <w:rsid w:val="002E6D28"/>
    <w:rsid w:val="002E7564"/>
    <w:rsid w:val="002F08F1"/>
    <w:rsid w:val="002F0DB8"/>
    <w:rsid w:val="002F141F"/>
    <w:rsid w:val="002F222A"/>
    <w:rsid w:val="002F2B38"/>
    <w:rsid w:val="002F55AE"/>
    <w:rsid w:val="002F59A6"/>
    <w:rsid w:val="002F5FB1"/>
    <w:rsid w:val="002F6307"/>
    <w:rsid w:val="002F6F37"/>
    <w:rsid w:val="00300407"/>
    <w:rsid w:val="003013CD"/>
    <w:rsid w:val="003030DA"/>
    <w:rsid w:val="003036DC"/>
    <w:rsid w:val="00303797"/>
    <w:rsid w:val="0030429F"/>
    <w:rsid w:val="00305519"/>
    <w:rsid w:val="003062BE"/>
    <w:rsid w:val="003107BE"/>
    <w:rsid w:val="0031096B"/>
    <w:rsid w:val="0031126A"/>
    <w:rsid w:val="00311D92"/>
    <w:rsid w:val="00312428"/>
    <w:rsid w:val="00312DA5"/>
    <w:rsid w:val="00312EC3"/>
    <w:rsid w:val="00313740"/>
    <w:rsid w:val="00313CC9"/>
    <w:rsid w:val="00314C4E"/>
    <w:rsid w:val="0031719D"/>
    <w:rsid w:val="00324105"/>
    <w:rsid w:val="003243FA"/>
    <w:rsid w:val="00324864"/>
    <w:rsid w:val="00324FFA"/>
    <w:rsid w:val="003254C2"/>
    <w:rsid w:val="00325BF0"/>
    <w:rsid w:val="003272C9"/>
    <w:rsid w:val="00327432"/>
    <w:rsid w:val="003277BB"/>
    <w:rsid w:val="00327A1A"/>
    <w:rsid w:val="00327D51"/>
    <w:rsid w:val="0033084A"/>
    <w:rsid w:val="00331D1C"/>
    <w:rsid w:val="00332870"/>
    <w:rsid w:val="00333D2F"/>
    <w:rsid w:val="00334E22"/>
    <w:rsid w:val="003370EC"/>
    <w:rsid w:val="00337BC6"/>
    <w:rsid w:val="003412E8"/>
    <w:rsid w:val="003420EE"/>
    <w:rsid w:val="00342D4F"/>
    <w:rsid w:val="00343CE9"/>
    <w:rsid w:val="00345E56"/>
    <w:rsid w:val="00345E5A"/>
    <w:rsid w:val="00345EAB"/>
    <w:rsid w:val="00347CB6"/>
    <w:rsid w:val="00350B55"/>
    <w:rsid w:val="00351452"/>
    <w:rsid w:val="00353442"/>
    <w:rsid w:val="00356D04"/>
    <w:rsid w:val="00357749"/>
    <w:rsid w:val="003600C9"/>
    <w:rsid w:val="00362BAA"/>
    <w:rsid w:val="0036365C"/>
    <w:rsid w:val="00363F2D"/>
    <w:rsid w:val="00364175"/>
    <w:rsid w:val="00364B2D"/>
    <w:rsid w:val="0036685D"/>
    <w:rsid w:val="00367869"/>
    <w:rsid w:val="00370F21"/>
    <w:rsid w:val="0037102B"/>
    <w:rsid w:val="00372326"/>
    <w:rsid w:val="003724A2"/>
    <w:rsid w:val="003728BF"/>
    <w:rsid w:val="00372E27"/>
    <w:rsid w:val="00373F4E"/>
    <w:rsid w:val="00373F50"/>
    <w:rsid w:val="00374012"/>
    <w:rsid w:val="003751FF"/>
    <w:rsid w:val="00375337"/>
    <w:rsid w:val="003758A3"/>
    <w:rsid w:val="0037645F"/>
    <w:rsid w:val="00376C42"/>
    <w:rsid w:val="00381548"/>
    <w:rsid w:val="003819BB"/>
    <w:rsid w:val="003823A0"/>
    <w:rsid w:val="003835BF"/>
    <w:rsid w:val="003853E1"/>
    <w:rsid w:val="00385C7A"/>
    <w:rsid w:val="00390DA1"/>
    <w:rsid w:val="003917CC"/>
    <w:rsid w:val="00391BAC"/>
    <w:rsid w:val="00391DDA"/>
    <w:rsid w:val="00391EE0"/>
    <w:rsid w:val="00396CA9"/>
    <w:rsid w:val="00397A8E"/>
    <w:rsid w:val="003A1C0A"/>
    <w:rsid w:val="003A221B"/>
    <w:rsid w:val="003A35AD"/>
    <w:rsid w:val="003A4C69"/>
    <w:rsid w:val="003A6271"/>
    <w:rsid w:val="003A67BF"/>
    <w:rsid w:val="003A7066"/>
    <w:rsid w:val="003B018D"/>
    <w:rsid w:val="003B093A"/>
    <w:rsid w:val="003B1032"/>
    <w:rsid w:val="003B1972"/>
    <w:rsid w:val="003B3E30"/>
    <w:rsid w:val="003B3F9F"/>
    <w:rsid w:val="003B524A"/>
    <w:rsid w:val="003B5CA6"/>
    <w:rsid w:val="003B6642"/>
    <w:rsid w:val="003B678F"/>
    <w:rsid w:val="003B67A8"/>
    <w:rsid w:val="003B73DB"/>
    <w:rsid w:val="003B7711"/>
    <w:rsid w:val="003B7867"/>
    <w:rsid w:val="003C0276"/>
    <w:rsid w:val="003C0309"/>
    <w:rsid w:val="003C0A78"/>
    <w:rsid w:val="003C26BC"/>
    <w:rsid w:val="003C343A"/>
    <w:rsid w:val="003C490D"/>
    <w:rsid w:val="003C4A73"/>
    <w:rsid w:val="003C55C1"/>
    <w:rsid w:val="003C721C"/>
    <w:rsid w:val="003C7886"/>
    <w:rsid w:val="003C7CFD"/>
    <w:rsid w:val="003D0C5C"/>
    <w:rsid w:val="003D15B0"/>
    <w:rsid w:val="003D2E8D"/>
    <w:rsid w:val="003D3283"/>
    <w:rsid w:val="003D3C60"/>
    <w:rsid w:val="003D486A"/>
    <w:rsid w:val="003D51EE"/>
    <w:rsid w:val="003D60DC"/>
    <w:rsid w:val="003D69F6"/>
    <w:rsid w:val="003D7442"/>
    <w:rsid w:val="003E08B4"/>
    <w:rsid w:val="003E12AC"/>
    <w:rsid w:val="003E1512"/>
    <w:rsid w:val="003E2DC3"/>
    <w:rsid w:val="003E2F0D"/>
    <w:rsid w:val="003E306B"/>
    <w:rsid w:val="003E3165"/>
    <w:rsid w:val="003E3B20"/>
    <w:rsid w:val="003E47AB"/>
    <w:rsid w:val="003E5353"/>
    <w:rsid w:val="003E53B1"/>
    <w:rsid w:val="003E6754"/>
    <w:rsid w:val="003E6CDD"/>
    <w:rsid w:val="003E7335"/>
    <w:rsid w:val="003F018C"/>
    <w:rsid w:val="003F301B"/>
    <w:rsid w:val="003F3E56"/>
    <w:rsid w:val="003F59E3"/>
    <w:rsid w:val="003F6D0E"/>
    <w:rsid w:val="003F742A"/>
    <w:rsid w:val="003F7683"/>
    <w:rsid w:val="00404386"/>
    <w:rsid w:val="0040469C"/>
    <w:rsid w:val="004046BE"/>
    <w:rsid w:val="0040478F"/>
    <w:rsid w:val="00404A50"/>
    <w:rsid w:val="00404B84"/>
    <w:rsid w:val="00405103"/>
    <w:rsid w:val="00405686"/>
    <w:rsid w:val="00406350"/>
    <w:rsid w:val="00406F05"/>
    <w:rsid w:val="00407BB4"/>
    <w:rsid w:val="00407F9B"/>
    <w:rsid w:val="004104F3"/>
    <w:rsid w:val="0041308E"/>
    <w:rsid w:val="004133B1"/>
    <w:rsid w:val="00413ADB"/>
    <w:rsid w:val="00413F41"/>
    <w:rsid w:val="0041476B"/>
    <w:rsid w:val="00415922"/>
    <w:rsid w:val="00420B10"/>
    <w:rsid w:val="004213A6"/>
    <w:rsid w:val="0042258C"/>
    <w:rsid w:val="00422754"/>
    <w:rsid w:val="0042539E"/>
    <w:rsid w:val="0042618D"/>
    <w:rsid w:val="00426AAD"/>
    <w:rsid w:val="004330B2"/>
    <w:rsid w:val="0043364F"/>
    <w:rsid w:val="00433A83"/>
    <w:rsid w:val="00433C01"/>
    <w:rsid w:val="004340E7"/>
    <w:rsid w:val="004356BA"/>
    <w:rsid w:val="00435982"/>
    <w:rsid w:val="00435AEA"/>
    <w:rsid w:val="00436ABF"/>
    <w:rsid w:val="00436BFD"/>
    <w:rsid w:val="00437968"/>
    <w:rsid w:val="00442D47"/>
    <w:rsid w:val="00443554"/>
    <w:rsid w:val="00446888"/>
    <w:rsid w:val="0044750B"/>
    <w:rsid w:val="00450061"/>
    <w:rsid w:val="004504D1"/>
    <w:rsid w:val="0045083B"/>
    <w:rsid w:val="00453ADA"/>
    <w:rsid w:val="00453E20"/>
    <w:rsid w:val="00454123"/>
    <w:rsid w:val="004543D8"/>
    <w:rsid w:val="00454D60"/>
    <w:rsid w:val="0045545B"/>
    <w:rsid w:val="004560FB"/>
    <w:rsid w:val="00456E59"/>
    <w:rsid w:val="00457162"/>
    <w:rsid w:val="004574B4"/>
    <w:rsid w:val="00457947"/>
    <w:rsid w:val="00460654"/>
    <w:rsid w:val="00460CF2"/>
    <w:rsid w:val="004630B2"/>
    <w:rsid w:val="00464FD9"/>
    <w:rsid w:val="00465FDE"/>
    <w:rsid w:val="00470653"/>
    <w:rsid w:val="00471052"/>
    <w:rsid w:val="00471C9B"/>
    <w:rsid w:val="0047393E"/>
    <w:rsid w:val="004745E6"/>
    <w:rsid w:val="004751FF"/>
    <w:rsid w:val="004769FA"/>
    <w:rsid w:val="004776B3"/>
    <w:rsid w:val="00477EC8"/>
    <w:rsid w:val="0048053D"/>
    <w:rsid w:val="00480D8A"/>
    <w:rsid w:val="004824C5"/>
    <w:rsid w:val="0048380D"/>
    <w:rsid w:val="00484516"/>
    <w:rsid w:val="00484F7C"/>
    <w:rsid w:val="00485CC5"/>
    <w:rsid w:val="00486426"/>
    <w:rsid w:val="00491DB3"/>
    <w:rsid w:val="00492571"/>
    <w:rsid w:val="0049335D"/>
    <w:rsid w:val="00493C04"/>
    <w:rsid w:val="00494BC9"/>
    <w:rsid w:val="00494ECA"/>
    <w:rsid w:val="004958C4"/>
    <w:rsid w:val="00495B17"/>
    <w:rsid w:val="00495D28"/>
    <w:rsid w:val="0049677F"/>
    <w:rsid w:val="00496965"/>
    <w:rsid w:val="00497590"/>
    <w:rsid w:val="004A271D"/>
    <w:rsid w:val="004A2FE8"/>
    <w:rsid w:val="004A3367"/>
    <w:rsid w:val="004A3FB2"/>
    <w:rsid w:val="004A5B05"/>
    <w:rsid w:val="004A67FC"/>
    <w:rsid w:val="004A7F51"/>
    <w:rsid w:val="004B0BFA"/>
    <w:rsid w:val="004B154A"/>
    <w:rsid w:val="004B155C"/>
    <w:rsid w:val="004B16E3"/>
    <w:rsid w:val="004B2AC5"/>
    <w:rsid w:val="004B2E8F"/>
    <w:rsid w:val="004B48D0"/>
    <w:rsid w:val="004B70C7"/>
    <w:rsid w:val="004C043D"/>
    <w:rsid w:val="004C05D7"/>
    <w:rsid w:val="004C0DE7"/>
    <w:rsid w:val="004C1035"/>
    <w:rsid w:val="004C13EA"/>
    <w:rsid w:val="004C314C"/>
    <w:rsid w:val="004C4A60"/>
    <w:rsid w:val="004C5775"/>
    <w:rsid w:val="004C6A34"/>
    <w:rsid w:val="004C7207"/>
    <w:rsid w:val="004C79EF"/>
    <w:rsid w:val="004D041D"/>
    <w:rsid w:val="004D12E6"/>
    <w:rsid w:val="004D21B0"/>
    <w:rsid w:val="004D308B"/>
    <w:rsid w:val="004D50FD"/>
    <w:rsid w:val="004D74DA"/>
    <w:rsid w:val="004E099D"/>
    <w:rsid w:val="004E0E3F"/>
    <w:rsid w:val="004E162E"/>
    <w:rsid w:val="004E29FA"/>
    <w:rsid w:val="004E393B"/>
    <w:rsid w:val="004E3D5C"/>
    <w:rsid w:val="004E3EFF"/>
    <w:rsid w:val="004E4C94"/>
    <w:rsid w:val="004E5446"/>
    <w:rsid w:val="004E6868"/>
    <w:rsid w:val="004E73E0"/>
    <w:rsid w:val="004F0DC8"/>
    <w:rsid w:val="004F0E76"/>
    <w:rsid w:val="004F1364"/>
    <w:rsid w:val="004F20C0"/>
    <w:rsid w:val="004F26C6"/>
    <w:rsid w:val="004F31A4"/>
    <w:rsid w:val="004F327E"/>
    <w:rsid w:val="004F37A8"/>
    <w:rsid w:val="004F61F3"/>
    <w:rsid w:val="004F6D90"/>
    <w:rsid w:val="004F7497"/>
    <w:rsid w:val="0050202F"/>
    <w:rsid w:val="005029CC"/>
    <w:rsid w:val="00502ADC"/>
    <w:rsid w:val="005039CD"/>
    <w:rsid w:val="00504AC4"/>
    <w:rsid w:val="0050644D"/>
    <w:rsid w:val="005068A8"/>
    <w:rsid w:val="00506C26"/>
    <w:rsid w:val="00507EBF"/>
    <w:rsid w:val="00511022"/>
    <w:rsid w:val="00511E6F"/>
    <w:rsid w:val="0051311A"/>
    <w:rsid w:val="005131B0"/>
    <w:rsid w:val="005138B6"/>
    <w:rsid w:val="00514AEF"/>
    <w:rsid w:val="00514C0A"/>
    <w:rsid w:val="00515E36"/>
    <w:rsid w:val="00516DD0"/>
    <w:rsid w:val="00516DF4"/>
    <w:rsid w:val="005172F6"/>
    <w:rsid w:val="00517DCC"/>
    <w:rsid w:val="00520890"/>
    <w:rsid w:val="005215A3"/>
    <w:rsid w:val="005217CD"/>
    <w:rsid w:val="005228E3"/>
    <w:rsid w:val="00523389"/>
    <w:rsid w:val="00523E85"/>
    <w:rsid w:val="00523F97"/>
    <w:rsid w:val="0052441E"/>
    <w:rsid w:val="00527955"/>
    <w:rsid w:val="005304F8"/>
    <w:rsid w:val="00531209"/>
    <w:rsid w:val="00531889"/>
    <w:rsid w:val="00531A0A"/>
    <w:rsid w:val="00532A22"/>
    <w:rsid w:val="00535858"/>
    <w:rsid w:val="00535D06"/>
    <w:rsid w:val="0053609F"/>
    <w:rsid w:val="00536F99"/>
    <w:rsid w:val="00537C22"/>
    <w:rsid w:val="00541373"/>
    <w:rsid w:val="005432F7"/>
    <w:rsid w:val="00544416"/>
    <w:rsid w:val="00544B92"/>
    <w:rsid w:val="00544DBD"/>
    <w:rsid w:val="00544F3B"/>
    <w:rsid w:val="00546074"/>
    <w:rsid w:val="005460F5"/>
    <w:rsid w:val="00547367"/>
    <w:rsid w:val="00547ADB"/>
    <w:rsid w:val="00551678"/>
    <w:rsid w:val="005517B4"/>
    <w:rsid w:val="00551DE7"/>
    <w:rsid w:val="0055241D"/>
    <w:rsid w:val="0055515E"/>
    <w:rsid w:val="005636FF"/>
    <w:rsid w:val="005640FA"/>
    <w:rsid w:val="00565B6E"/>
    <w:rsid w:val="00566317"/>
    <w:rsid w:val="00567C80"/>
    <w:rsid w:val="00571B50"/>
    <w:rsid w:val="00572D69"/>
    <w:rsid w:val="00573914"/>
    <w:rsid w:val="00573B5F"/>
    <w:rsid w:val="00573C7B"/>
    <w:rsid w:val="00573C9E"/>
    <w:rsid w:val="005746EB"/>
    <w:rsid w:val="0057693E"/>
    <w:rsid w:val="00576D02"/>
    <w:rsid w:val="005778EA"/>
    <w:rsid w:val="00577FA9"/>
    <w:rsid w:val="0058065F"/>
    <w:rsid w:val="00581E0D"/>
    <w:rsid w:val="00582A31"/>
    <w:rsid w:val="00583FA8"/>
    <w:rsid w:val="00584A22"/>
    <w:rsid w:val="00584A4F"/>
    <w:rsid w:val="00585303"/>
    <w:rsid w:val="00587371"/>
    <w:rsid w:val="00587C37"/>
    <w:rsid w:val="00587E30"/>
    <w:rsid w:val="00591111"/>
    <w:rsid w:val="00591713"/>
    <w:rsid w:val="00592418"/>
    <w:rsid w:val="005924E4"/>
    <w:rsid w:val="005933FC"/>
    <w:rsid w:val="00593924"/>
    <w:rsid w:val="0059715F"/>
    <w:rsid w:val="005A0EA0"/>
    <w:rsid w:val="005A1A86"/>
    <w:rsid w:val="005A1EB3"/>
    <w:rsid w:val="005A5BB1"/>
    <w:rsid w:val="005A6730"/>
    <w:rsid w:val="005B0AB8"/>
    <w:rsid w:val="005B0C60"/>
    <w:rsid w:val="005B0F48"/>
    <w:rsid w:val="005B2311"/>
    <w:rsid w:val="005B30AB"/>
    <w:rsid w:val="005B3985"/>
    <w:rsid w:val="005B5053"/>
    <w:rsid w:val="005B5C8F"/>
    <w:rsid w:val="005B6153"/>
    <w:rsid w:val="005B7BC7"/>
    <w:rsid w:val="005C3425"/>
    <w:rsid w:val="005C53A6"/>
    <w:rsid w:val="005C55A0"/>
    <w:rsid w:val="005C6D19"/>
    <w:rsid w:val="005C7467"/>
    <w:rsid w:val="005D0DDB"/>
    <w:rsid w:val="005D127B"/>
    <w:rsid w:val="005D31C8"/>
    <w:rsid w:val="005D568E"/>
    <w:rsid w:val="005E0053"/>
    <w:rsid w:val="005E1684"/>
    <w:rsid w:val="005E2225"/>
    <w:rsid w:val="005E2744"/>
    <w:rsid w:val="005E4584"/>
    <w:rsid w:val="005E4664"/>
    <w:rsid w:val="005E52BA"/>
    <w:rsid w:val="005E5464"/>
    <w:rsid w:val="005F2DC6"/>
    <w:rsid w:val="005F523A"/>
    <w:rsid w:val="005F5790"/>
    <w:rsid w:val="005F5C2D"/>
    <w:rsid w:val="005F6009"/>
    <w:rsid w:val="005F6312"/>
    <w:rsid w:val="005F6B65"/>
    <w:rsid w:val="005F7380"/>
    <w:rsid w:val="005F74F0"/>
    <w:rsid w:val="005F76CE"/>
    <w:rsid w:val="006010BF"/>
    <w:rsid w:val="006031A1"/>
    <w:rsid w:val="00603F86"/>
    <w:rsid w:val="006055BA"/>
    <w:rsid w:val="0060592A"/>
    <w:rsid w:val="0061076C"/>
    <w:rsid w:val="00612796"/>
    <w:rsid w:val="00613972"/>
    <w:rsid w:val="00614AAE"/>
    <w:rsid w:val="00615400"/>
    <w:rsid w:val="00615DEF"/>
    <w:rsid w:val="0061667B"/>
    <w:rsid w:val="0061692A"/>
    <w:rsid w:val="006203D9"/>
    <w:rsid w:val="0062047B"/>
    <w:rsid w:val="00620698"/>
    <w:rsid w:val="006213E0"/>
    <w:rsid w:val="006215A3"/>
    <w:rsid w:val="00621CC2"/>
    <w:rsid w:val="00622695"/>
    <w:rsid w:val="00622BB3"/>
    <w:rsid w:val="00625C0C"/>
    <w:rsid w:val="00626B5F"/>
    <w:rsid w:val="00626F04"/>
    <w:rsid w:val="006276C1"/>
    <w:rsid w:val="00631887"/>
    <w:rsid w:val="00632203"/>
    <w:rsid w:val="006325CE"/>
    <w:rsid w:val="006357F5"/>
    <w:rsid w:val="00635819"/>
    <w:rsid w:val="0063627D"/>
    <w:rsid w:val="00636FFC"/>
    <w:rsid w:val="0063700D"/>
    <w:rsid w:val="0064146C"/>
    <w:rsid w:val="00641E6A"/>
    <w:rsid w:val="006420F5"/>
    <w:rsid w:val="00642434"/>
    <w:rsid w:val="00642BF7"/>
    <w:rsid w:val="00642D7D"/>
    <w:rsid w:val="006433BE"/>
    <w:rsid w:val="00643673"/>
    <w:rsid w:val="00643C55"/>
    <w:rsid w:val="00645A11"/>
    <w:rsid w:val="00645D54"/>
    <w:rsid w:val="006462BD"/>
    <w:rsid w:val="00646601"/>
    <w:rsid w:val="00650BF8"/>
    <w:rsid w:val="00652DE6"/>
    <w:rsid w:val="00654537"/>
    <w:rsid w:val="00654CDA"/>
    <w:rsid w:val="00655A8F"/>
    <w:rsid w:val="00655ACB"/>
    <w:rsid w:val="006568E3"/>
    <w:rsid w:val="00656F77"/>
    <w:rsid w:val="00656FB8"/>
    <w:rsid w:val="00660A92"/>
    <w:rsid w:val="00661FB1"/>
    <w:rsid w:val="0066222E"/>
    <w:rsid w:val="00663071"/>
    <w:rsid w:val="00663B28"/>
    <w:rsid w:val="00664D54"/>
    <w:rsid w:val="0066567A"/>
    <w:rsid w:val="006658C0"/>
    <w:rsid w:val="00665FDB"/>
    <w:rsid w:val="0066724A"/>
    <w:rsid w:val="006705F4"/>
    <w:rsid w:val="00670ABE"/>
    <w:rsid w:val="006712B4"/>
    <w:rsid w:val="00671DC6"/>
    <w:rsid w:val="00671E2F"/>
    <w:rsid w:val="00672316"/>
    <w:rsid w:val="00672BB8"/>
    <w:rsid w:val="00672E52"/>
    <w:rsid w:val="006731AA"/>
    <w:rsid w:val="006764EB"/>
    <w:rsid w:val="0068021E"/>
    <w:rsid w:val="00680926"/>
    <w:rsid w:val="006810DC"/>
    <w:rsid w:val="006811B2"/>
    <w:rsid w:val="00682C2C"/>
    <w:rsid w:val="006834E6"/>
    <w:rsid w:val="00684D40"/>
    <w:rsid w:val="00685401"/>
    <w:rsid w:val="0068565F"/>
    <w:rsid w:val="00685B97"/>
    <w:rsid w:val="00686A93"/>
    <w:rsid w:val="00686AA3"/>
    <w:rsid w:val="00687018"/>
    <w:rsid w:val="00687EE4"/>
    <w:rsid w:val="0069105A"/>
    <w:rsid w:val="006912EF"/>
    <w:rsid w:val="006925EE"/>
    <w:rsid w:val="00693A8C"/>
    <w:rsid w:val="006946E4"/>
    <w:rsid w:val="00695BD7"/>
    <w:rsid w:val="00696055"/>
    <w:rsid w:val="0069750D"/>
    <w:rsid w:val="006A0224"/>
    <w:rsid w:val="006A107B"/>
    <w:rsid w:val="006A1D84"/>
    <w:rsid w:val="006A208E"/>
    <w:rsid w:val="006A3CD6"/>
    <w:rsid w:val="006A4F41"/>
    <w:rsid w:val="006A5D94"/>
    <w:rsid w:val="006A64A2"/>
    <w:rsid w:val="006A6C7F"/>
    <w:rsid w:val="006A7012"/>
    <w:rsid w:val="006A7DDE"/>
    <w:rsid w:val="006B0502"/>
    <w:rsid w:val="006B0576"/>
    <w:rsid w:val="006B1AC3"/>
    <w:rsid w:val="006B22BD"/>
    <w:rsid w:val="006B2AF1"/>
    <w:rsid w:val="006B2E74"/>
    <w:rsid w:val="006B3E60"/>
    <w:rsid w:val="006B7D6E"/>
    <w:rsid w:val="006C1418"/>
    <w:rsid w:val="006C17BF"/>
    <w:rsid w:val="006C2B13"/>
    <w:rsid w:val="006C2F91"/>
    <w:rsid w:val="006C3602"/>
    <w:rsid w:val="006C4F1E"/>
    <w:rsid w:val="006C5166"/>
    <w:rsid w:val="006C60BE"/>
    <w:rsid w:val="006C71D7"/>
    <w:rsid w:val="006C79B2"/>
    <w:rsid w:val="006C7DD3"/>
    <w:rsid w:val="006D1BD4"/>
    <w:rsid w:val="006D2D86"/>
    <w:rsid w:val="006D3805"/>
    <w:rsid w:val="006D3F88"/>
    <w:rsid w:val="006D50C1"/>
    <w:rsid w:val="006D7D34"/>
    <w:rsid w:val="006E0969"/>
    <w:rsid w:val="006E2CC7"/>
    <w:rsid w:val="006E3337"/>
    <w:rsid w:val="006E5386"/>
    <w:rsid w:val="006E5D6E"/>
    <w:rsid w:val="006E66C4"/>
    <w:rsid w:val="006E6F69"/>
    <w:rsid w:val="006E7432"/>
    <w:rsid w:val="006E7825"/>
    <w:rsid w:val="006E795B"/>
    <w:rsid w:val="006F243A"/>
    <w:rsid w:val="006F37CD"/>
    <w:rsid w:val="006F3839"/>
    <w:rsid w:val="006F3B4B"/>
    <w:rsid w:val="006F6FAA"/>
    <w:rsid w:val="006F7724"/>
    <w:rsid w:val="006F77E3"/>
    <w:rsid w:val="007009C2"/>
    <w:rsid w:val="00701E5A"/>
    <w:rsid w:val="0070287C"/>
    <w:rsid w:val="00703FDE"/>
    <w:rsid w:val="00704430"/>
    <w:rsid w:val="00704CF9"/>
    <w:rsid w:val="007062FC"/>
    <w:rsid w:val="0070710E"/>
    <w:rsid w:val="0071013D"/>
    <w:rsid w:val="0071202D"/>
    <w:rsid w:val="007128E7"/>
    <w:rsid w:val="007136AD"/>
    <w:rsid w:val="00714D06"/>
    <w:rsid w:val="007163CD"/>
    <w:rsid w:val="007175F4"/>
    <w:rsid w:val="00717C43"/>
    <w:rsid w:val="007200A1"/>
    <w:rsid w:val="007205F9"/>
    <w:rsid w:val="0072149B"/>
    <w:rsid w:val="007220D0"/>
    <w:rsid w:val="0072423D"/>
    <w:rsid w:val="00727022"/>
    <w:rsid w:val="007279B8"/>
    <w:rsid w:val="00730075"/>
    <w:rsid w:val="00731B93"/>
    <w:rsid w:val="0073375B"/>
    <w:rsid w:val="00733A24"/>
    <w:rsid w:val="007343CA"/>
    <w:rsid w:val="00734A36"/>
    <w:rsid w:val="007352D9"/>
    <w:rsid w:val="00735A6D"/>
    <w:rsid w:val="00735EEF"/>
    <w:rsid w:val="00735FCA"/>
    <w:rsid w:val="00736463"/>
    <w:rsid w:val="00736680"/>
    <w:rsid w:val="00736B0F"/>
    <w:rsid w:val="00736F38"/>
    <w:rsid w:val="0074006A"/>
    <w:rsid w:val="0074062C"/>
    <w:rsid w:val="00740A48"/>
    <w:rsid w:val="00740ADA"/>
    <w:rsid w:val="00742323"/>
    <w:rsid w:val="00743252"/>
    <w:rsid w:val="007441C0"/>
    <w:rsid w:val="00744A7D"/>
    <w:rsid w:val="00745867"/>
    <w:rsid w:val="00745B70"/>
    <w:rsid w:val="00745D20"/>
    <w:rsid w:val="0074660B"/>
    <w:rsid w:val="00746884"/>
    <w:rsid w:val="007475A9"/>
    <w:rsid w:val="00747FA4"/>
    <w:rsid w:val="007503A4"/>
    <w:rsid w:val="007505D0"/>
    <w:rsid w:val="007510ED"/>
    <w:rsid w:val="00751C2A"/>
    <w:rsid w:val="007542D8"/>
    <w:rsid w:val="00756A28"/>
    <w:rsid w:val="00757365"/>
    <w:rsid w:val="00757422"/>
    <w:rsid w:val="007610D3"/>
    <w:rsid w:val="007611B4"/>
    <w:rsid w:val="00762C2A"/>
    <w:rsid w:val="00764004"/>
    <w:rsid w:val="00765E07"/>
    <w:rsid w:val="0076636E"/>
    <w:rsid w:val="007679A8"/>
    <w:rsid w:val="00770132"/>
    <w:rsid w:val="00771077"/>
    <w:rsid w:val="007719FF"/>
    <w:rsid w:val="00772B7A"/>
    <w:rsid w:val="00774DAB"/>
    <w:rsid w:val="00775ABB"/>
    <w:rsid w:val="00775FB8"/>
    <w:rsid w:val="00781ADD"/>
    <w:rsid w:val="00781F02"/>
    <w:rsid w:val="00782F47"/>
    <w:rsid w:val="00783419"/>
    <w:rsid w:val="00785121"/>
    <w:rsid w:val="00785901"/>
    <w:rsid w:val="007869DD"/>
    <w:rsid w:val="00787446"/>
    <w:rsid w:val="00787530"/>
    <w:rsid w:val="00791AA0"/>
    <w:rsid w:val="00791FAB"/>
    <w:rsid w:val="0079232E"/>
    <w:rsid w:val="0079460C"/>
    <w:rsid w:val="00794B81"/>
    <w:rsid w:val="00794CBD"/>
    <w:rsid w:val="00795D49"/>
    <w:rsid w:val="00795FBB"/>
    <w:rsid w:val="00797157"/>
    <w:rsid w:val="00797510"/>
    <w:rsid w:val="007A0878"/>
    <w:rsid w:val="007A1DE9"/>
    <w:rsid w:val="007A22A7"/>
    <w:rsid w:val="007A5D39"/>
    <w:rsid w:val="007A5DF5"/>
    <w:rsid w:val="007A5FE6"/>
    <w:rsid w:val="007A6550"/>
    <w:rsid w:val="007A691A"/>
    <w:rsid w:val="007A7028"/>
    <w:rsid w:val="007A77FB"/>
    <w:rsid w:val="007A7BC8"/>
    <w:rsid w:val="007B1218"/>
    <w:rsid w:val="007B193E"/>
    <w:rsid w:val="007B22EA"/>
    <w:rsid w:val="007B2B8D"/>
    <w:rsid w:val="007B3A22"/>
    <w:rsid w:val="007B3E92"/>
    <w:rsid w:val="007B5FBD"/>
    <w:rsid w:val="007B69F5"/>
    <w:rsid w:val="007B6C90"/>
    <w:rsid w:val="007B6E15"/>
    <w:rsid w:val="007B6FFC"/>
    <w:rsid w:val="007B7064"/>
    <w:rsid w:val="007C0861"/>
    <w:rsid w:val="007C0EA8"/>
    <w:rsid w:val="007C12E2"/>
    <w:rsid w:val="007C15B4"/>
    <w:rsid w:val="007C29FA"/>
    <w:rsid w:val="007C52CD"/>
    <w:rsid w:val="007C63A5"/>
    <w:rsid w:val="007C6647"/>
    <w:rsid w:val="007C68BA"/>
    <w:rsid w:val="007C6CEF"/>
    <w:rsid w:val="007C7A20"/>
    <w:rsid w:val="007D0678"/>
    <w:rsid w:val="007D09A6"/>
    <w:rsid w:val="007D2298"/>
    <w:rsid w:val="007D2E56"/>
    <w:rsid w:val="007D3FE0"/>
    <w:rsid w:val="007D59F0"/>
    <w:rsid w:val="007D75A0"/>
    <w:rsid w:val="007E09A8"/>
    <w:rsid w:val="007E1664"/>
    <w:rsid w:val="007E1E75"/>
    <w:rsid w:val="007E2019"/>
    <w:rsid w:val="007E2F6A"/>
    <w:rsid w:val="007E3E00"/>
    <w:rsid w:val="007E65EE"/>
    <w:rsid w:val="007E75D5"/>
    <w:rsid w:val="007E7BB0"/>
    <w:rsid w:val="007F1B54"/>
    <w:rsid w:val="007F2150"/>
    <w:rsid w:val="007F27FD"/>
    <w:rsid w:val="007F4566"/>
    <w:rsid w:val="007F51B0"/>
    <w:rsid w:val="007F59E0"/>
    <w:rsid w:val="007F62ED"/>
    <w:rsid w:val="007F7AF0"/>
    <w:rsid w:val="008006BE"/>
    <w:rsid w:val="00803261"/>
    <w:rsid w:val="008033E3"/>
    <w:rsid w:val="00803767"/>
    <w:rsid w:val="00803863"/>
    <w:rsid w:val="00803960"/>
    <w:rsid w:val="00804FC1"/>
    <w:rsid w:val="00805864"/>
    <w:rsid w:val="0080594D"/>
    <w:rsid w:val="00805ED4"/>
    <w:rsid w:val="0080638B"/>
    <w:rsid w:val="00806B09"/>
    <w:rsid w:val="0081113B"/>
    <w:rsid w:val="00812A1A"/>
    <w:rsid w:val="008138E2"/>
    <w:rsid w:val="00813ED3"/>
    <w:rsid w:val="0081461C"/>
    <w:rsid w:val="008146CD"/>
    <w:rsid w:val="00815359"/>
    <w:rsid w:val="008170CB"/>
    <w:rsid w:val="00817BDB"/>
    <w:rsid w:val="008206C2"/>
    <w:rsid w:val="00820C2A"/>
    <w:rsid w:val="00823932"/>
    <w:rsid w:val="00824428"/>
    <w:rsid w:val="008247E4"/>
    <w:rsid w:val="00824D34"/>
    <w:rsid w:val="008279CC"/>
    <w:rsid w:val="008304D2"/>
    <w:rsid w:val="00831B51"/>
    <w:rsid w:val="00831DA6"/>
    <w:rsid w:val="0083201B"/>
    <w:rsid w:val="00833AC5"/>
    <w:rsid w:val="00833DBD"/>
    <w:rsid w:val="00834B05"/>
    <w:rsid w:val="00835253"/>
    <w:rsid w:val="008379AD"/>
    <w:rsid w:val="00837B48"/>
    <w:rsid w:val="008400E4"/>
    <w:rsid w:val="008402E0"/>
    <w:rsid w:val="00840F26"/>
    <w:rsid w:val="00841620"/>
    <w:rsid w:val="00842416"/>
    <w:rsid w:val="008427B3"/>
    <w:rsid w:val="00842948"/>
    <w:rsid w:val="008430F1"/>
    <w:rsid w:val="00844D09"/>
    <w:rsid w:val="008456CD"/>
    <w:rsid w:val="00846F2A"/>
    <w:rsid w:val="00847266"/>
    <w:rsid w:val="00847BD4"/>
    <w:rsid w:val="008503CF"/>
    <w:rsid w:val="00850FD1"/>
    <w:rsid w:val="00851EFF"/>
    <w:rsid w:val="008533D8"/>
    <w:rsid w:val="00853EE7"/>
    <w:rsid w:val="00854A4E"/>
    <w:rsid w:val="00855229"/>
    <w:rsid w:val="008554B8"/>
    <w:rsid w:val="00856B8A"/>
    <w:rsid w:val="00857A3A"/>
    <w:rsid w:val="008604EA"/>
    <w:rsid w:val="00860C0A"/>
    <w:rsid w:val="00862111"/>
    <w:rsid w:val="00863C5D"/>
    <w:rsid w:val="00864A65"/>
    <w:rsid w:val="00865285"/>
    <w:rsid w:val="008658D6"/>
    <w:rsid w:val="00865F62"/>
    <w:rsid w:val="00867612"/>
    <w:rsid w:val="00867B6B"/>
    <w:rsid w:val="00871BDA"/>
    <w:rsid w:val="00872B8B"/>
    <w:rsid w:val="00874E35"/>
    <w:rsid w:val="00874F71"/>
    <w:rsid w:val="0087564B"/>
    <w:rsid w:val="00876305"/>
    <w:rsid w:val="00876DDA"/>
    <w:rsid w:val="00877228"/>
    <w:rsid w:val="00877F30"/>
    <w:rsid w:val="00880D04"/>
    <w:rsid w:val="00881496"/>
    <w:rsid w:val="008814C3"/>
    <w:rsid w:val="00882254"/>
    <w:rsid w:val="008825AD"/>
    <w:rsid w:val="00883E32"/>
    <w:rsid w:val="00884292"/>
    <w:rsid w:val="008848F2"/>
    <w:rsid w:val="008853B8"/>
    <w:rsid w:val="00885C22"/>
    <w:rsid w:val="00886681"/>
    <w:rsid w:val="0088740B"/>
    <w:rsid w:val="008902E6"/>
    <w:rsid w:val="00891059"/>
    <w:rsid w:val="00892CE8"/>
    <w:rsid w:val="00892DD7"/>
    <w:rsid w:val="00892F8D"/>
    <w:rsid w:val="00894C59"/>
    <w:rsid w:val="008A0525"/>
    <w:rsid w:val="008A0852"/>
    <w:rsid w:val="008A2CA9"/>
    <w:rsid w:val="008A2EF2"/>
    <w:rsid w:val="008A4F8E"/>
    <w:rsid w:val="008A6180"/>
    <w:rsid w:val="008A7260"/>
    <w:rsid w:val="008A753A"/>
    <w:rsid w:val="008A793D"/>
    <w:rsid w:val="008A7B49"/>
    <w:rsid w:val="008B1207"/>
    <w:rsid w:val="008B1AC5"/>
    <w:rsid w:val="008B3063"/>
    <w:rsid w:val="008B3A02"/>
    <w:rsid w:val="008B4EF6"/>
    <w:rsid w:val="008B57B3"/>
    <w:rsid w:val="008B5BA9"/>
    <w:rsid w:val="008B6006"/>
    <w:rsid w:val="008B604C"/>
    <w:rsid w:val="008B625B"/>
    <w:rsid w:val="008B6302"/>
    <w:rsid w:val="008B65E8"/>
    <w:rsid w:val="008B7179"/>
    <w:rsid w:val="008B784C"/>
    <w:rsid w:val="008C0383"/>
    <w:rsid w:val="008C4FD1"/>
    <w:rsid w:val="008C516A"/>
    <w:rsid w:val="008C595F"/>
    <w:rsid w:val="008C5D55"/>
    <w:rsid w:val="008C653E"/>
    <w:rsid w:val="008C6BFB"/>
    <w:rsid w:val="008C6C06"/>
    <w:rsid w:val="008C7426"/>
    <w:rsid w:val="008C7E80"/>
    <w:rsid w:val="008D00BE"/>
    <w:rsid w:val="008D1455"/>
    <w:rsid w:val="008D15A5"/>
    <w:rsid w:val="008D1BD1"/>
    <w:rsid w:val="008D2ADF"/>
    <w:rsid w:val="008D2CC8"/>
    <w:rsid w:val="008D3649"/>
    <w:rsid w:val="008D3D5C"/>
    <w:rsid w:val="008D434E"/>
    <w:rsid w:val="008D6E7D"/>
    <w:rsid w:val="008D6F10"/>
    <w:rsid w:val="008D7B7A"/>
    <w:rsid w:val="008E0B0E"/>
    <w:rsid w:val="008E0E30"/>
    <w:rsid w:val="008E1125"/>
    <w:rsid w:val="008E1E66"/>
    <w:rsid w:val="008E4A86"/>
    <w:rsid w:val="008E549F"/>
    <w:rsid w:val="008E60DE"/>
    <w:rsid w:val="008E65AB"/>
    <w:rsid w:val="008F116D"/>
    <w:rsid w:val="008F199C"/>
    <w:rsid w:val="008F2D60"/>
    <w:rsid w:val="008F713F"/>
    <w:rsid w:val="00900212"/>
    <w:rsid w:val="00900EBD"/>
    <w:rsid w:val="009019F6"/>
    <w:rsid w:val="00902B8A"/>
    <w:rsid w:val="00902EEF"/>
    <w:rsid w:val="0090371A"/>
    <w:rsid w:val="009043E2"/>
    <w:rsid w:val="009063FA"/>
    <w:rsid w:val="0090696A"/>
    <w:rsid w:val="00906F98"/>
    <w:rsid w:val="00907830"/>
    <w:rsid w:val="009147B1"/>
    <w:rsid w:val="009148EA"/>
    <w:rsid w:val="00915252"/>
    <w:rsid w:val="00915FBF"/>
    <w:rsid w:val="00916BA6"/>
    <w:rsid w:val="00917622"/>
    <w:rsid w:val="009177A9"/>
    <w:rsid w:val="009210D4"/>
    <w:rsid w:val="00922C40"/>
    <w:rsid w:val="0092331E"/>
    <w:rsid w:val="009241D8"/>
    <w:rsid w:val="00924C39"/>
    <w:rsid w:val="009263D2"/>
    <w:rsid w:val="00926974"/>
    <w:rsid w:val="00931CF4"/>
    <w:rsid w:val="00931DF2"/>
    <w:rsid w:val="00931F87"/>
    <w:rsid w:val="00932CA9"/>
    <w:rsid w:val="00933384"/>
    <w:rsid w:val="00935932"/>
    <w:rsid w:val="00935C57"/>
    <w:rsid w:val="00935DCA"/>
    <w:rsid w:val="009373C4"/>
    <w:rsid w:val="00937761"/>
    <w:rsid w:val="00937A29"/>
    <w:rsid w:val="009406C5"/>
    <w:rsid w:val="00940970"/>
    <w:rsid w:val="00940986"/>
    <w:rsid w:val="009414E3"/>
    <w:rsid w:val="00941F30"/>
    <w:rsid w:val="00942317"/>
    <w:rsid w:val="009431DE"/>
    <w:rsid w:val="00943575"/>
    <w:rsid w:val="00944BA6"/>
    <w:rsid w:val="00946044"/>
    <w:rsid w:val="00947489"/>
    <w:rsid w:val="009476A8"/>
    <w:rsid w:val="00950C32"/>
    <w:rsid w:val="0095123F"/>
    <w:rsid w:val="009515EA"/>
    <w:rsid w:val="00951770"/>
    <w:rsid w:val="009521BE"/>
    <w:rsid w:val="00952A54"/>
    <w:rsid w:val="0095450E"/>
    <w:rsid w:val="00954ED4"/>
    <w:rsid w:val="00955B61"/>
    <w:rsid w:val="00957273"/>
    <w:rsid w:val="00957984"/>
    <w:rsid w:val="00957D6A"/>
    <w:rsid w:val="009607A6"/>
    <w:rsid w:val="009627DA"/>
    <w:rsid w:val="0096329B"/>
    <w:rsid w:val="00964C8D"/>
    <w:rsid w:val="00964CCB"/>
    <w:rsid w:val="00965C90"/>
    <w:rsid w:val="0096659B"/>
    <w:rsid w:val="009707FB"/>
    <w:rsid w:val="00973030"/>
    <w:rsid w:val="00973A59"/>
    <w:rsid w:val="009742F4"/>
    <w:rsid w:val="00975104"/>
    <w:rsid w:val="00975445"/>
    <w:rsid w:val="00975D0C"/>
    <w:rsid w:val="00975D9B"/>
    <w:rsid w:val="00975FC9"/>
    <w:rsid w:val="00976CE5"/>
    <w:rsid w:val="00980364"/>
    <w:rsid w:val="0098201B"/>
    <w:rsid w:val="009826E5"/>
    <w:rsid w:val="009835F5"/>
    <w:rsid w:val="009843D0"/>
    <w:rsid w:val="00984C9F"/>
    <w:rsid w:val="00985602"/>
    <w:rsid w:val="00985FB5"/>
    <w:rsid w:val="0098636B"/>
    <w:rsid w:val="009864BA"/>
    <w:rsid w:val="009865E2"/>
    <w:rsid w:val="0098743B"/>
    <w:rsid w:val="00987ACD"/>
    <w:rsid w:val="00990E7D"/>
    <w:rsid w:val="009911C9"/>
    <w:rsid w:val="009925A0"/>
    <w:rsid w:val="0099289A"/>
    <w:rsid w:val="00992E64"/>
    <w:rsid w:val="00992F0E"/>
    <w:rsid w:val="0099603C"/>
    <w:rsid w:val="00996A07"/>
    <w:rsid w:val="00997F26"/>
    <w:rsid w:val="009A1C81"/>
    <w:rsid w:val="009A1F35"/>
    <w:rsid w:val="009A40F5"/>
    <w:rsid w:val="009A4586"/>
    <w:rsid w:val="009A48DE"/>
    <w:rsid w:val="009A4959"/>
    <w:rsid w:val="009A502F"/>
    <w:rsid w:val="009A5262"/>
    <w:rsid w:val="009A5CF7"/>
    <w:rsid w:val="009A5F90"/>
    <w:rsid w:val="009A642A"/>
    <w:rsid w:val="009A7B9D"/>
    <w:rsid w:val="009B0326"/>
    <w:rsid w:val="009B0DDD"/>
    <w:rsid w:val="009B2D39"/>
    <w:rsid w:val="009B4586"/>
    <w:rsid w:val="009B5AA4"/>
    <w:rsid w:val="009B624B"/>
    <w:rsid w:val="009B68AA"/>
    <w:rsid w:val="009B6D40"/>
    <w:rsid w:val="009C335C"/>
    <w:rsid w:val="009C4FC4"/>
    <w:rsid w:val="009C5645"/>
    <w:rsid w:val="009C61A4"/>
    <w:rsid w:val="009C6F3D"/>
    <w:rsid w:val="009C7308"/>
    <w:rsid w:val="009C7372"/>
    <w:rsid w:val="009C73D1"/>
    <w:rsid w:val="009C7DB5"/>
    <w:rsid w:val="009D0362"/>
    <w:rsid w:val="009D0C96"/>
    <w:rsid w:val="009D0D2D"/>
    <w:rsid w:val="009D10E8"/>
    <w:rsid w:val="009D12F7"/>
    <w:rsid w:val="009D3B9B"/>
    <w:rsid w:val="009D53B1"/>
    <w:rsid w:val="009D5B1A"/>
    <w:rsid w:val="009D773B"/>
    <w:rsid w:val="009E0C9D"/>
    <w:rsid w:val="009E25B0"/>
    <w:rsid w:val="009E25B6"/>
    <w:rsid w:val="009E29C8"/>
    <w:rsid w:val="009E346D"/>
    <w:rsid w:val="009E3DDE"/>
    <w:rsid w:val="009E5D60"/>
    <w:rsid w:val="009E628B"/>
    <w:rsid w:val="009E6690"/>
    <w:rsid w:val="009F19EC"/>
    <w:rsid w:val="009F305D"/>
    <w:rsid w:val="009F4866"/>
    <w:rsid w:val="009F4AB1"/>
    <w:rsid w:val="009F611E"/>
    <w:rsid w:val="009F7ABC"/>
    <w:rsid w:val="009F7C7B"/>
    <w:rsid w:val="00A02ABF"/>
    <w:rsid w:val="00A032EB"/>
    <w:rsid w:val="00A039AC"/>
    <w:rsid w:val="00A0460B"/>
    <w:rsid w:val="00A0492C"/>
    <w:rsid w:val="00A05312"/>
    <w:rsid w:val="00A054C1"/>
    <w:rsid w:val="00A0634B"/>
    <w:rsid w:val="00A10AC9"/>
    <w:rsid w:val="00A126B4"/>
    <w:rsid w:val="00A126EF"/>
    <w:rsid w:val="00A1360E"/>
    <w:rsid w:val="00A150CB"/>
    <w:rsid w:val="00A1551C"/>
    <w:rsid w:val="00A15B4B"/>
    <w:rsid w:val="00A15C39"/>
    <w:rsid w:val="00A15E5E"/>
    <w:rsid w:val="00A1626E"/>
    <w:rsid w:val="00A20C4C"/>
    <w:rsid w:val="00A20E79"/>
    <w:rsid w:val="00A2139C"/>
    <w:rsid w:val="00A23A7B"/>
    <w:rsid w:val="00A253D1"/>
    <w:rsid w:val="00A30D41"/>
    <w:rsid w:val="00A31D9E"/>
    <w:rsid w:val="00A32E64"/>
    <w:rsid w:val="00A3338C"/>
    <w:rsid w:val="00A34148"/>
    <w:rsid w:val="00A34311"/>
    <w:rsid w:val="00A34C98"/>
    <w:rsid w:val="00A35D62"/>
    <w:rsid w:val="00A36263"/>
    <w:rsid w:val="00A367E8"/>
    <w:rsid w:val="00A41CF5"/>
    <w:rsid w:val="00A43511"/>
    <w:rsid w:val="00A44AAB"/>
    <w:rsid w:val="00A4568F"/>
    <w:rsid w:val="00A4572D"/>
    <w:rsid w:val="00A46254"/>
    <w:rsid w:val="00A5063C"/>
    <w:rsid w:val="00A5165A"/>
    <w:rsid w:val="00A53A31"/>
    <w:rsid w:val="00A542DD"/>
    <w:rsid w:val="00A555AA"/>
    <w:rsid w:val="00A55A81"/>
    <w:rsid w:val="00A563BF"/>
    <w:rsid w:val="00A57B1F"/>
    <w:rsid w:val="00A60F02"/>
    <w:rsid w:val="00A616F4"/>
    <w:rsid w:val="00A63514"/>
    <w:rsid w:val="00A64087"/>
    <w:rsid w:val="00A643BD"/>
    <w:rsid w:val="00A645F2"/>
    <w:rsid w:val="00A64BEC"/>
    <w:rsid w:val="00A6690C"/>
    <w:rsid w:val="00A66FCB"/>
    <w:rsid w:val="00A679BF"/>
    <w:rsid w:val="00A70021"/>
    <w:rsid w:val="00A711D2"/>
    <w:rsid w:val="00A723E2"/>
    <w:rsid w:val="00A73226"/>
    <w:rsid w:val="00A743AA"/>
    <w:rsid w:val="00A77F5D"/>
    <w:rsid w:val="00A80BC3"/>
    <w:rsid w:val="00A817C4"/>
    <w:rsid w:val="00A8348C"/>
    <w:rsid w:val="00A83FA7"/>
    <w:rsid w:val="00A84591"/>
    <w:rsid w:val="00A84A65"/>
    <w:rsid w:val="00A84FAD"/>
    <w:rsid w:val="00A850AE"/>
    <w:rsid w:val="00A85213"/>
    <w:rsid w:val="00A85CED"/>
    <w:rsid w:val="00A90E3C"/>
    <w:rsid w:val="00A92036"/>
    <w:rsid w:val="00A927EA"/>
    <w:rsid w:val="00A93353"/>
    <w:rsid w:val="00A9359A"/>
    <w:rsid w:val="00A937CC"/>
    <w:rsid w:val="00A93E93"/>
    <w:rsid w:val="00A94D7B"/>
    <w:rsid w:val="00A95F93"/>
    <w:rsid w:val="00AA10BD"/>
    <w:rsid w:val="00AA1169"/>
    <w:rsid w:val="00AA1AE3"/>
    <w:rsid w:val="00AA1E56"/>
    <w:rsid w:val="00AA1FDD"/>
    <w:rsid w:val="00AA22C9"/>
    <w:rsid w:val="00AA56F8"/>
    <w:rsid w:val="00AA5B2A"/>
    <w:rsid w:val="00AA7B89"/>
    <w:rsid w:val="00AB00B6"/>
    <w:rsid w:val="00AB032B"/>
    <w:rsid w:val="00AB1066"/>
    <w:rsid w:val="00AB3007"/>
    <w:rsid w:val="00AB4121"/>
    <w:rsid w:val="00AB58D0"/>
    <w:rsid w:val="00AB67AB"/>
    <w:rsid w:val="00AB6CB6"/>
    <w:rsid w:val="00AB70A2"/>
    <w:rsid w:val="00AC0486"/>
    <w:rsid w:val="00AC05C9"/>
    <w:rsid w:val="00AC2FC3"/>
    <w:rsid w:val="00AC30F7"/>
    <w:rsid w:val="00AC5D93"/>
    <w:rsid w:val="00AC623A"/>
    <w:rsid w:val="00AC66BD"/>
    <w:rsid w:val="00AC7AEC"/>
    <w:rsid w:val="00AD0043"/>
    <w:rsid w:val="00AD1F63"/>
    <w:rsid w:val="00AD1F82"/>
    <w:rsid w:val="00AD22CE"/>
    <w:rsid w:val="00AD2ABF"/>
    <w:rsid w:val="00AD3979"/>
    <w:rsid w:val="00AD3A1F"/>
    <w:rsid w:val="00AD3A6F"/>
    <w:rsid w:val="00AD42C0"/>
    <w:rsid w:val="00AD4827"/>
    <w:rsid w:val="00AD4858"/>
    <w:rsid w:val="00AD4AA6"/>
    <w:rsid w:val="00AD519D"/>
    <w:rsid w:val="00AD532A"/>
    <w:rsid w:val="00AD564A"/>
    <w:rsid w:val="00AD5E0B"/>
    <w:rsid w:val="00AD6E18"/>
    <w:rsid w:val="00AD7200"/>
    <w:rsid w:val="00AD7522"/>
    <w:rsid w:val="00AD7F2E"/>
    <w:rsid w:val="00AE0AFC"/>
    <w:rsid w:val="00AE11CA"/>
    <w:rsid w:val="00AE11CC"/>
    <w:rsid w:val="00AE13FC"/>
    <w:rsid w:val="00AE3855"/>
    <w:rsid w:val="00AE497E"/>
    <w:rsid w:val="00AE6804"/>
    <w:rsid w:val="00AE6ECE"/>
    <w:rsid w:val="00AE7D71"/>
    <w:rsid w:val="00AF1119"/>
    <w:rsid w:val="00AF2B4C"/>
    <w:rsid w:val="00AF3620"/>
    <w:rsid w:val="00AF3EEF"/>
    <w:rsid w:val="00AF3FA0"/>
    <w:rsid w:val="00AF468A"/>
    <w:rsid w:val="00AF497E"/>
    <w:rsid w:val="00AF53B3"/>
    <w:rsid w:val="00AF696F"/>
    <w:rsid w:val="00AF6B5C"/>
    <w:rsid w:val="00AF6C08"/>
    <w:rsid w:val="00AF7FF3"/>
    <w:rsid w:val="00B0148C"/>
    <w:rsid w:val="00B01CF8"/>
    <w:rsid w:val="00B02A9E"/>
    <w:rsid w:val="00B02C82"/>
    <w:rsid w:val="00B02C8D"/>
    <w:rsid w:val="00B04B5A"/>
    <w:rsid w:val="00B05677"/>
    <w:rsid w:val="00B07372"/>
    <w:rsid w:val="00B102FF"/>
    <w:rsid w:val="00B10792"/>
    <w:rsid w:val="00B127DF"/>
    <w:rsid w:val="00B15051"/>
    <w:rsid w:val="00B156A2"/>
    <w:rsid w:val="00B15DC0"/>
    <w:rsid w:val="00B1698D"/>
    <w:rsid w:val="00B216DE"/>
    <w:rsid w:val="00B222F8"/>
    <w:rsid w:val="00B231FA"/>
    <w:rsid w:val="00B2555D"/>
    <w:rsid w:val="00B264AD"/>
    <w:rsid w:val="00B2720D"/>
    <w:rsid w:val="00B272D1"/>
    <w:rsid w:val="00B313EE"/>
    <w:rsid w:val="00B329AC"/>
    <w:rsid w:val="00B33967"/>
    <w:rsid w:val="00B34DD9"/>
    <w:rsid w:val="00B3523A"/>
    <w:rsid w:val="00B35323"/>
    <w:rsid w:val="00B36F8E"/>
    <w:rsid w:val="00B36FB9"/>
    <w:rsid w:val="00B415D5"/>
    <w:rsid w:val="00B43A61"/>
    <w:rsid w:val="00B43D77"/>
    <w:rsid w:val="00B44FD7"/>
    <w:rsid w:val="00B46B2D"/>
    <w:rsid w:val="00B46BE0"/>
    <w:rsid w:val="00B470BE"/>
    <w:rsid w:val="00B4776F"/>
    <w:rsid w:val="00B5063F"/>
    <w:rsid w:val="00B512A4"/>
    <w:rsid w:val="00B51B7E"/>
    <w:rsid w:val="00B52059"/>
    <w:rsid w:val="00B53389"/>
    <w:rsid w:val="00B54477"/>
    <w:rsid w:val="00B54B2B"/>
    <w:rsid w:val="00B54BAE"/>
    <w:rsid w:val="00B55C64"/>
    <w:rsid w:val="00B569CD"/>
    <w:rsid w:val="00B56FCB"/>
    <w:rsid w:val="00B573A4"/>
    <w:rsid w:val="00B60942"/>
    <w:rsid w:val="00B63DA2"/>
    <w:rsid w:val="00B642F8"/>
    <w:rsid w:val="00B6453A"/>
    <w:rsid w:val="00B653DC"/>
    <w:rsid w:val="00B65BE8"/>
    <w:rsid w:val="00B66C6D"/>
    <w:rsid w:val="00B67EC2"/>
    <w:rsid w:val="00B67F9F"/>
    <w:rsid w:val="00B702DF"/>
    <w:rsid w:val="00B71B91"/>
    <w:rsid w:val="00B72708"/>
    <w:rsid w:val="00B72AA8"/>
    <w:rsid w:val="00B731C8"/>
    <w:rsid w:val="00B73526"/>
    <w:rsid w:val="00B73764"/>
    <w:rsid w:val="00B7452D"/>
    <w:rsid w:val="00B749C7"/>
    <w:rsid w:val="00B76C2D"/>
    <w:rsid w:val="00B76C48"/>
    <w:rsid w:val="00B77733"/>
    <w:rsid w:val="00B80270"/>
    <w:rsid w:val="00B80AE8"/>
    <w:rsid w:val="00B81B10"/>
    <w:rsid w:val="00B81FFE"/>
    <w:rsid w:val="00B82A2A"/>
    <w:rsid w:val="00B85C73"/>
    <w:rsid w:val="00B86B6C"/>
    <w:rsid w:val="00B8710C"/>
    <w:rsid w:val="00B87642"/>
    <w:rsid w:val="00B87C10"/>
    <w:rsid w:val="00B90B87"/>
    <w:rsid w:val="00B911AE"/>
    <w:rsid w:val="00B9198A"/>
    <w:rsid w:val="00B91B2E"/>
    <w:rsid w:val="00B92FB5"/>
    <w:rsid w:val="00B937ED"/>
    <w:rsid w:val="00B93E72"/>
    <w:rsid w:val="00B95283"/>
    <w:rsid w:val="00B962EC"/>
    <w:rsid w:val="00B96DB2"/>
    <w:rsid w:val="00B97F16"/>
    <w:rsid w:val="00BA0056"/>
    <w:rsid w:val="00BA0E77"/>
    <w:rsid w:val="00BA2DF6"/>
    <w:rsid w:val="00BA416C"/>
    <w:rsid w:val="00BA73BD"/>
    <w:rsid w:val="00BB07AB"/>
    <w:rsid w:val="00BB15B2"/>
    <w:rsid w:val="00BB2176"/>
    <w:rsid w:val="00BB2646"/>
    <w:rsid w:val="00BB41B9"/>
    <w:rsid w:val="00BB534C"/>
    <w:rsid w:val="00BB569D"/>
    <w:rsid w:val="00BB6E61"/>
    <w:rsid w:val="00BB7E20"/>
    <w:rsid w:val="00BB7F39"/>
    <w:rsid w:val="00BC1C48"/>
    <w:rsid w:val="00BC43A6"/>
    <w:rsid w:val="00BC4FBE"/>
    <w:rsid w:val="00BC5077"/>
    <w:rsid w:val="00BC680A"/>
    <w:rsid w:val="00BC6CC0"/>
    <w:rsid w:val="00BC7444"/>
    <w:rsid w:val="00BC768D"/>
    <w:rsid w:val="00BD0DDE"/>
    <w:rsid w:val="00BD1F51"/>
    <w:rsid w:val="00BD2DA0"/>
    <w:rsid w:val="00BD4889"/>
    <w:rsid w:val="00BD58FA"/>
    <w:rsid w:val="00BE0561"/>
    <w:rsid w:val="00BE08E8"/>
    <w:rsid w:val="00BE0AFE"/>
    <w:rsid w:val="00BE1BCC"/>
    <w:rsid w:val="00BE22D3"/>
    <w:rsid w:val="00BE2745"/>
    <w:rsid w:val="00BE301C"/>
    <w:rsid w:val="00BE38D1"/>
    <w:rsid w:val="00BE77ED"/>
    <w:rsid w:val="00BF01CE"/>
    <w:rsid w:val="00BF0FDF"/>
    <w:rsid w:val="00BF33E3"/>
    <w:rsid w:val="00BF3B0A"/>
    <w:rsid w:val="00BF4E8A"/>
    <w:rsid w:val="00C01331"/>
    <w:rsid w:val="00C01A17"/>
    <w:rsid w:val="00C02412"/>
    <w:rsid w:val="00C03426"/>
    <w:rsid w:val="00C0576B"/>
    <w:rsid w:val="00C060B3"/>
    <w:rsid w:val="00C06DF3"/>
    <w:rsid w:val="00C123DB"/>
    <w:rsid w:val="00C12E4F"/>
    <w:rsid w:val="00C149E8"/>
    <w:rsid w:val="00C14C27"/>
    <w:rsid w:val="00C1689E"/>
    <w:rsid w:val="00C17CC2"/>
    <w:rsid w:val="00C203F3"/>
    <w:rsid w:val="00C21218"/>
    <w:rsid w:val="00C250C8"/>
    <w:rsid w:val="00C253E4"/>
    <w:rsid w:val="00C25869"/>
    <w:rsid w:val="00C26328"/>
    <w:rsid w:val="00C26507"/>
    <w:rsid w:val="00C26EDE"/>
    <w:rsid w:val="00C30835"/>
    <w:rsid w:val="00C321F9"/>
    <w:rsid w:val="00C33351"/>
    <w:rsid w:val="00C33F78"/>
    <w:rsid w:val="00C34706"/>
    <w:rsid w:val="00C34BB9"/>
    <w:rsid w:val="00C34F28"/>
    <w:rsid w:val="00C36619"/>
    <w:rsid w:val="00C37646"/>
    <w:rsid w:val="00C37B63"/>
    <w:rsid w:val="00C37BF1"/>
    <w:rsid w:val="00C40010"/>
    <w:rsid w:val="00C40FB8"/>
    <w:rsid w:val="00C416AC"/>
    <w:rsid w:val="00C43C6F"/>
    <w:rsid w:val="00C4588F"/>
    <w:rsid w:val="00C45F82"/>
    <w:rsid w:val="00C460DE"/>
    <w:rsid w:val="00C46158"/>
    <w:rsid w:val="00C466CE"/>
    <w:rsid w:val="00C47E6A"/>
    <w:rsid w:val="00C508E9"/>
    <w:rsid w:val="00C539BB"/>
    <w:rsid w:val="00C53DF0"/>
    <w:rsid w:val="00C54A34"/>
    <w:rsid w:val="00C5784B"/>
    <w:rsid w:val="00C57F94"/>
    <w:rsid w:val="00C60270"/>
    <w:rsid w:val="00C610C6"/>
    <w:rsid w:val="00C626F1"/>
    <w:rsid w:val="00C62B48"/>
    <w:rsid w:val="00C62C2B"/>
    <w:rsid w:val="00C63D7F"/>
    <w:rsid w:val="00C6658D"/>
    <w:rsid w:val="00C66700"/>
    <w:rsid w:val="00C66770"/>
    <w:rsid w:val="00C66F40"/>
    <w:rsid w:val="00C67697"/>
    <w:rsid w:val="00C70626"/>
    <w:rsid w:val="00C70663"/>
    <w:rsid w:val="00C70855"/>
    <w:rsid w:val="00C713DD"/>
    <w:rsid w:val="00C721F6"/>
    <w:rsid w:val="00C724A1"/>
    <w:rsid w:val="00C74285"/>
    <w:rsid w:val="00C743DD"/>
    <w:rsid w:val="00C743EC"/>
    <w:rsid w:val="00C74407"/>
    <w:rsid w:val="00C755F0"/>
    <w:rsid w:val="00C75604"/>
    <w:rsid w:val="00C8242C"/>
    <w:rsid w:val="00C8296A"/>
    <w:rsid w:val="00C82CEC"/>
    <w:rsid w:val="00C84C4E"/>
    <w:rsid w:val="00C90065"/>
    <w:rsid w:val="00C903E8"/>
    <w:rsid w:val="00C91F29"/>
    <w:rsid w:val="00C9450A"/>
    <w:rsid w:val="00C94E13"/>
    <w:rsid w:val="00C96597"/>
    <w:rsid w:val="00C96B9D"/>
    <w:rsid w:val="00CA0A11"/>
    <w:rsid w:val="00CA1EC8"/>
    <w:rsid w:val="00CA25CB"/>
    <w:rsid w:val="00CA376C"/>
    <w:rsid w:val="00CA3778"/>
    <w:rsid w:val="00CA3FFB"/>
    <w:rsid w:val="00CA4436"/>
    <w:rsid w:val="00CA45B9"/>
    <w:rsid w:val="00CA5C50"/>
    <w:rsid w:val="00CA5F31"/>
    <w:rsid w:val="00CA6678"/>
    <w:rsid w:val="00CB1036"/>
    <w:rsid w:val="00CB20B9"/>
    <w:rsid w:val="00CB265C"/>
    <w:rsid w:val="00CB3A6D"/>
    <w:rsid w:val="00CB440A"/>
    <w:rsid w:val="00CB4823"/>
    <w:rsid w:val="00CB58B6"/>
    <w:rsid w:val="00CB6082"/>
    <w:rsid w:val="00CB6BEC"/>
    <w:rsid w:val="00CC15CF"/>
    <w:rsid w:val="00CC1750"/>
    <w:rsid w:val="00CC1A7D"/>
    <w:rsid w:val="00CC445E"/>
    <w:rsid w:val="00CC670A"/>
    <w:rsid w:val="00CD103F"/>
    <w:rsid w:val="00CD10CD"/>
    <w:rsid w:val="00CD198B"/>
    <w:rsid w:val="00CD1AD6"/>
    <w:rsid w:val="00CD424F"/>
    <w:rsid w:val="00CD458C"/>
    <w:rsid w:val="00CD4733"/>
    <w:rsid w:val="00CD48B4"/>
    <w:rsid w:val="00CD58FB"/>
    <w:rsid w:val="00CD61D5"/>
    <w:rsid w:val="00CE0963"/>
    <w:rsid w:val="00CE2E2D"/>
    <w:rsid w:val="00CE4B7B"/>
    <w:rsid w:val="00CE4DA2"/>
    <w:rsid w:val="00CE6221"/>
    <w:rsid w:val="00CE643F"/>
    <w:rsid w:val="00CE7788"/>
    <w:rsid w:val="00CF19BB"/>
    <w:rsid w:val="00CF1C98"/>
    <w:rsid w:val="00CF20F5"/>
    <w:rsid w:val="00CF38CC"/>
    <w:rsid w:val="00CF4144"/>
    <w:rsid w:val="00CF454F"/>
    <w:rsid w:val="00CF5255"/>
    <w:rsid w:val="00CF5BB5"/>
    <w:rsid w:val="00CF6462"/>
    <w:rsid w:val="00CF7E57"/>
    <w:rsid w:val="00D00530"/>
    <w:rsid w:val="00D00EA1"/>
    <w:rsid w:val="00D00F96"/>
    <w:rsid w:val="00D029B7"/>
    <w:rsid w:val="00D030AE"/>
    <w:rsid w:val="00D04DFC"/>
    <w:rsid w:val="00D05A20"/>
    <w:rsid w:val="00D061E4"/>
    <w:rsid w:val="00D06DBF"/>
    <w:rsid w:val="00D078AC"/>
    <w:rsid w:val="00D10D35"/>
    <w:rsid w:val="00D13B7A"/>
    <w:rsid w:val="00D1711D"/>
    <w:rsid w:val="00D17332"/>
    <w:rsid w:val="00D228CC"/>
    <w:rsid w:val="00D22BE3"/>
    <w:rsid w:val="00D235FF"/>
    <w:rsid w:val="00D23C69"/>
    <w:rsid w:val="00D25E44"/>
    <w:rsid w:val="00D25F94"/>
    <w:rsid w:val="00D26577"/>
    <w:rsid w:val="00D316D6"/>
    <w:rsid w:val="00D322A3"/>
    <w:rsid w:val="00D329CC"/>
    <w:rsid w:val="00D3392E"/>
    <w:rsid w:val="00D34429"/>
    <w:rsid w:val="00D3505F"/>
    <w:rsid w:val="00D357EA"/>
    <w:rsid w:val="00D359AF"/>
    <w:rsid w:val="00D36E77"/>
    <w:rsid w:val="00D37469"/>
    <w:rsid w:val="00D375CB"/>
    <w:rsid w:val="00D37AE3"/>
    <w:rsid w:val="00D37E55"/>
    <w:rsid w:val="00D40D14"/>
    <w:rsid w:val="00D413B1"/>
    <w:rsid w:val="00D41CA4"/>
    <w:rsid w:val="00D41F42"/>
    <w:rsid w:val="00D43BD0"/>
    <w:rsid w:val="00D4517E"/>
    <w:rsid w:val="00D451FB"/>
    <w:rsid w:val="00D478B4"/>
    <w:rsid w:val="00D47B67"/>
    <w:rsid w:val="00D47B80"/>
    <w:rsid w:val="00D50013"/>
    <w:rsid w:val="00D51254"/>
    <w:rsid w:val="00D535CB"/>
    <w:rsid w:val="00D53C32"/>
    <w:rsid w:val="00D53EAB"/>
    <w:rsid w:val="00D54FAB"/>
    <w:rsid w:val="00D56826"/>
    <w:rsid w:val="00D57BDC"/>
    <w:rsid w:val="00D6043B"/>
    <w:rsid w:val="00D60A70"/>
    <w:rsid w:val="00D6372A"/>
    <w:rsid w:val="00D654D0"/>
    <w:rsid w:val="00D65CFD"/>
    <w:rsid w:val="00D6696A"/>
    <w:rsid w:val="00D66C0B"/>
    <w:rsid w:val="00D71228"/>
    <w:rsid w:val="00D736DC"/>
    <w:rsid w:val="00D746D9"/>
    <w:rsid w:val="00D76D1C"/>
    <w:rsid w:val="00D80E98"/>
    <w:rsid w:val="00D82158"/>
    <w:rsid w:val="00D82534"/>
    <w:rsid w:val="00D83147"/>
    <w:rsid w:val="00D8397E"/>
    <w:rsid w:val="00D83ED9"/>
    <w:rsid w:val="00D84D90"/>
    <w:rsid w:val="00D85D2A"/>
    <w:rsid w:val="00D87224"/>
    <w:rsid w:val="00D87392"/>
    <w:rsid w:val="00D87BC3"/>
    <w:rsid w:val="00D90B10"/>
    <w:rsid w:val="00D9135E"/>
    <w:rsid w:val="00D91394"/>
    <w:rsid w:val="00D9398E"/>
    <w:rsid w:val="00D94E0F"/>
    <w:rsid w:val="00D94F2D"/>
    <w:rsid w:val="00D96BDF"/>
    <w:rsid w:val="00D975B2"/>
    <w:rsid w:val="00DA0168"/>
    <w:rsid w:val="00DA0991"/>
    <w:rsid w:val="00DA0CF5"/>
    <w:rsid w:val="00DA1D0A"/>
    <w:rsid w:val="00DA381A"/>
    <w:rsid w:val="00DA399D"/>
    <w:rsid w:val="00DA3B5A"/>
    <w:rsid w:val="00DA4A9D"/>
    <w:rsid w:val="00DA4D5C"/>
    <w:rsid w:val="00DA61A7"/>
    <w:rsid w:val="00DA757D"/>
    <w:rsid w:val="00DB0772"/>
    <w:rsid w:val="00DB3C34"/>
    <w:rsid w:val="00DB3DC9"/>
    <w:rsid w:val="00DB5A39"/>
    <w:rsid w:val="00DB6549"/>
    <w:rsid w:val="00DB7AD4"/>
    <w:rsid w:val="00DC1FA8"/>
    <w:rsid w:val="00DC2CF8"/>
    <w:rsid w:val="00DC62AA"/>
    <w:rsid w:val="00DC63C6"/>
    <w:rsid w:val="00DC65C9"/>
    <w:rsid w:val="00DD05A5"/>
    <w:rsid w:val="00DD1FB7"/>
    <w:rsid w:val="00DD2A72"/>
    <w:rsid w:val="00DD3891"/>
    <w:rsid w:val="00DD4B35"/>
    <w:rsid w:val="00DD5375"/>
    <w:rsid w:val="00DD6B7B"/>
    <w:rsid w:val="00DD7ED8"/>
    <w:rsid w:val="00DE144E"/>
    <w:rsid w:val="00DE33F5"/>
    <w:rsid w:val="00DE4B3B"/>
    <w:rsid w:val="00DE59DA"/>
    <w:rsid w:val="00DE6443"/>
    <w:rsid w:val="00DF1C67"/>
    <w:rsid w:val="00DF2ACF"/>
    <w:rsid w:val="00DF334F"/>
    <w:rsid w:val="00DF4AF2"/>
    <w:rsid w:val="00DF5063"/>
    <w:rsid w:val="00DF57B2"/>
    <w:rsid w:val="00DF5D81"/>
    <w:rsid w:val="00DF5DAC"/>
    <w:rsid w:val="00DF680F"/>
    <w:rsid w:val="00DF6D7C"/>
    <w:rsid w:val="00DF7030"/>
    <w:rsid w:val="00E01066"/>
    <w:rsid w:val="00E01AB3"/>
    <w:rsid w:val="00E040A3"/>
    <w:rsid w:val="00E04B12"/>
    <w:rsid w:val="00E04F1D"/>
    <w:rsid w:val="00E07063"/>
    <w:rsid w:val="00E12369"/>
    <w:rsid w:val="00E12666"/>
    <w:rsid w:val="00E13076"/>
    <w:rsid w:val="00E144B4"/>
    <w:rsid w:val="00E14C13"/>
    <w:rsid w:val="00E15D4D"/>
    <w:rsid w:val="00E17A94"/>
    <w:rsid w:val="00E20C30"/>
    <w:rsid w:val="00E20E3D"/>
    <w:rsid w:val="00E21393"/>
    <w:rsid w:val="00E220E8"/>
    <w:rsid w:val="00E22ACF"/>
    <w:rsid w:val="00E23FDA"/>
    <w:rsid w:val="00E24F20"/>
    <w:rsid w:val="00E25B0A"/>
    <w:rsid w:val="00E263B9"/>
    <w:rsid w:val="00E26B89"/>
    <w:rsid w:val="00E27D11"/>
    <w:rsid w:val="00E30CD2"/>
    <w:rsid w:val="00E30D00"/>
    <w:rsid w:val="00E30D7E"/>
    <w:rsid w:val="00E31298"/>
    <w:rsid w:val="00E3424B"/>
    <w:rsid w:val="00E3438E"/>
    <w:rsid w:val="00E353AB"/>
    <w:rsid w:val="00E364A4"/>
    <w:rsid w:val="00E373A2"/>
    <w:rsid w:val="00E40B4F"/>
    <w:rsid w:val="00E41004"/>
    <w:rsid w:val="00E41CB6"/>
    <w:rsid w:val="00E41EDF"/>
    <w:rsid w:val="00E42CED"/>
    <w:rsid w:val="00E42D89"/>
    <w:rsid w:val="00E4525B"/>
    <w:rsid w:val="00E452CE"/>
    <w:rsid w:val="00E458CF"/>
    <w:rsid w:val="00E46E44"/>
    <w:rsid w:val="00E50E10"/>
    <w:rsid w:val="00E534EA"/>
    <w:rsid w:val="00E544E2"/>
    <w:rsid w:val="00E54553"/>
    <w:rsid w:val="00E54D7B"/>
    <w:rsid w:val="00E54EEA"/>
    <w:rsid w:val="00E55DEA"/>
    <w:rsid w:val="00E5605F"/>
    <w:rsid w:val="00E567F1"/>
    <w:rsid w:val="00E61110"/>
    <w:rsid w:val="00E623BC"/>
    <w:rsid w:val="00E62669"/>
    <w:rsid w:val="00E62F3D"/>
    <w:rsid w:val="00E6586C"/>
    <w:rsid w:val="00E71AB3"/>
    <w:rsid w:val="00E71DEA"/>
    <w:rsid w:val="00E71EAE"/>
    <w:rsid w:val="00E7439F"/>
    <w:rsid w:val="00E74D3A"/>
    <w:rsid w:val="00E74E4E"/>
    <w:rsid w:val="00E74EE8"/>
    <w:rsid w:val="00E75A85"/>
    <w:rsid w:val="00E76774"/>
    <w:rsid w:val="00E76E6E"/>
    <w:rsid w:val="00E7745F"/>
    <w:rsid w:val="00E77CF2"/>
    <w:rsid w:val="00E807EE"/>
    <w:rsid w:val="00E80E1C"/>
    <w:rsid w:val="00E82FF3"/>
    <w:rsid w:val="00E843E8"/>
    <w:rsid w:val="00E84B52"/>
    <w:rsid w:val="00E84D38"/>
    <w:rsid w:val="00E859D3"/>
    <w:rsid w:val="00E871AF"/>
    <w:rsid w:val="00E8771B"/>
    <w:rsid w:val="00E90465"/>
    <w:rsid w:val="00E90988"/>
    <w:rsid w:val="00E90AEF"/>
    <w:rsid w:val="00E912C5"/>
    <w:rsid w:val="00E9184C"/>
    <w:rsid w:val="00E925E7"/>
    <w:rsid w:val="00E93173"/>
    <w:rsid w:val="00E9430B"/>
    <w:rsid w:val="00E94A25"/>
    <w:rsid w:val="00E95147"/>
    <w:rsid w:val="00E9702C"/>
    <w:rsid w:val="00EA0838"/>
    <w:rsid w:val="00EA283D"/>
    <w:rsid w:val="00EA39AE"/>
    <w:rsid w:val="00EA4A65"/>
    <w:rsid w:val="00EA7D76"/>
    <w:rsid w:val="00EB01E3"/>
    <w:rsid w:val="00EB0670"/>
    <w:rsid w:val="00EB2E23"/>
    <w:rsid w:val="00EB4AB0"/>
    <w:rsid w:val="00EB58B6"/>
    <w:rsid w:val="00EB5982"/>
    <w:rsid w:val="00EB6646"/>
    <w:rsid w:val="00EB73D2"/>
    <w:rsid w:val="00EC0E43"/>
    <w:rsid w:val="00EC361C"/>
    <w:rsid w:val="00EC40C7"/>
    <w:rsid w:val="00EC4CEC"/>
    <w:rsid w:val="00EC4FB2"/>
    <w:rsid w:val="00EC65B1"/>
    <w:rsid w:val="00EC67C8"/>
    <w:rsid w:val="00EC7315"/>
    <w:rsid w:val="00EC792B"/>
    <w:rsid w:val="00ED0819"/>
    <w:rsid w:val="00ED2D4C"/>
    <w:rsid w:val="00ED4EBD"/>
    <w:rsid w:val="00ED6FE0"/>
    <w:rsid w:val="00ED78CE"/>
    <w:rsid w:val="00EE166D"/>
    <w:rsid w:val="00EE33E9"/>
    <w:rsid w:val="00EE5282"/>
    <w:rsid w:val="00EE5D83"/>
    <w:rsid w:val="00EE5F1A"/>
    <w:rsid w:val="00EE63DB"/>
    <w:rsid w:val="00EE6724"/>
    <w:rsid w:val="00EF1006"/>
    <w:rsid w:val="00EF1308"/>
    <w:rsid w:val="00EF203B"/>
    <w:rsid w:val="00EF3EBB"/>
    <w:rsid w:val="00EF5E37"/>
    <w:rsid w:val="00EF7A31"/>
    <w:rsid w:val="00F00F53"/>
    <w:rsid w:val="00F02842"/>
    <w:rsid w:val="00F06E3C"/>
    <w:rsid w:val="00F07553"/>
    <w:rsid w:val="00F12307"/>
    <w:rsid w:val="00F123D5"/>
    <w:rsid w:val="00F15A99"/>
    <w:rsid w:val="00F171DA"/>
    <w:rsid w:val="00F17A03"/>
    <w:rsid w:val="00F219A4"/>
    <w:rsid w:val="00F24105"/>
    <w:rsid w:val="00F24203"/>
    <w:rsid w:val="00F24597"/>
    <w:rsid w:val="00F2694A"/>
    <w:rsid w:val="00F26FD8"/>
    <w:rsid w:val="00F31B9F"/>
    <w:rsid w:val="00F33E01"/>
    <w:rsid w:val="00F33E62"/>
    <w:rsid w:val="00F34D4E"/>
    <w:rsid w:val="00F37DDB"/>
    <w:rsid w:val="00F403C2"/>
    <w:rsid w:val="00F40D53"/>
    <w:rsid w:val="00F40F04"/>
    <w:rsid w:val="00F413B1"/>
    <w:rsid w:val="00F43C32"/>
    <w:rsid w:val="00F43EB1"/>
    <w:rsid w:val="00F44051"/>
    <w:rsid w:val="00F44B55"/>
    <w:rsid w:val="00F450E1"/>
    <w:rsid w:val="00F45DE3"/>
    <w:rsid w:val="00F45E32"/>
    <w:rsid w:val="00F4622F"/>
    <w:rsid w:val="00F515C2"/>
    <w:rsid w:val="00F52165"/>
    <w:rsid w:val="00F52741"/>
    <w:rsid w:val="00F52944"/>
    <w:rsid w:val="00F54013"/>
    <w:rsid w:val="00F56042"/>
    <w:rsid w:val="00F560FD"/>
    <w:rsid w:val="00F574F7"/>
    <w:rsid w:val="00F613B9"/>
    <w:rsid w:val="00F6141B"/>
    <w:rsid w:val="00F61948"/>
    <w:rsid w:val="00F61DDD"/>
    <w:rsid w:val="00F61EA0"/>
    <w:rsid w:val="00F62892"/>
    <w:rsid w:val="00F62CC8"/>
    <w:rsid w:val="00F640F5"/>
    <w:rsid w:val="00F6439A"/>
    <w:rsid w:val="00F65BD2"/>
    <w:rsid w:val="00F661C2"/>
    <w:rsid w:val="00F70A25"/>
    <w:rsid w:val="00F7115F"/>
    <w:rsid w:val="00F71E0C"/>
    <w:rsid w:val="00F72637"/>
    <w:rsid w:val="00F747ED"/>
    <w:rsid w:val="00F74B0E"/>
    <w:rsid w:val="00F75AE8"/>
    <w:rsid w:val="00F7671F"/>
    <w:rsid w:val="00F76E51"/>
    <w:rsid w:val="00F77AAF"/>
    <w:rsid w:val="00F814CC"/>
    <w:rsid w:val="00F824BB"/>
    <w:rsid w:val="00F8387E"/>
    <w:rsid w:val="00F857FD"/>
    <w:rsid w:val="00F85DD9"/>
    <w:rsid w:val="00F903CC"/>
    <w:rsid w:val="00F90730"/>
    <w:rsid w:val="00F90F77"/>
    <w:rsid w:val="00F92BA6"/>
    <w:rsid w:val="00F93692"/>
    <w:rsid w:val="00F938C6"/>
    <w:rsid w:val="00F94BF8"/>
    <w:rsid w:val="00F95BE4"/>
    <w:rsid w:val="00F964F7"/>
    <w:rsid w:val="00F97790"/>
    <w:rsid w:val="00F97DD9"/>
    <w:rsid w:val="00FA0458"/>
    <w:rsid w:val="00FA0DE1"/>
    <w:rsid w:val="00FA2B3A"/>
    <w:rsid w:val="00FA32A1"/>
    <w:rsid w:val="00FA3FC0"/>
    <w:rsid w:val="00FA6143"/>
    <w:rsid w:val="00FA7172"/>
    <w:rsid w:val="00FA7BF8"/>
    <w:rsid w:val="00FB178A"/>
    <w:rsid w:val="00FB1E74"/>
    <w:rsid w:val="00FB2860"/>
    <w:rsid w:val="00FB2D70"/>
    <w:rsid w:val="00FB37D9"/>
    <w:rsid w:val="00FB3940"/>
    <w:rsid w:val="00FB4AB2"/>
    <w:rsid w:val="00FB4B6F"/>
    <w:rsid w:val="00FB6763"/>
    <w:rsid w:val="00FB6BD5"/>
    <w:rsid w:val="00FB6C6D"/>
    <w:rsid w:val="00FB7710"/>
    <w:rsid w:val="00FC1069"/>
    <w:rsid w:val="00FC2DDB"/>
    <w:rsid w:val="00FC354A"/>
    <w:rsid w:val="00FC3E62"/>
    <w:rsid w:val="00FC4CD3"/>
    <w:rsid w:val="00FC762D"/>
    <w:rsid w:val="00FD0D92"/>
    <w:rsid w:val="00FD2F1F"/>
    <w:rsid w:val="00FD3016"/>
    <w:rsid w:val="00FD33AD"/>
    <w:rsid w:val="00FD46EF"/>
    <w:rsid w:val="00FD4A4E"/>
    <w:rsid w:val="00FD571E"/>
    <w:rsid w:val="00FD76F5"/>
    <w:rsid w:val="00FD7FE4"/>
    <w:rsid w:val="00FE1152"/>
    <w:rsid w:val="00FE25BD"/>
    <w:rsid w:val="00FE30C4"/>
    <w:rsid w:val="00FE32D2"/>
    <w:rsid w:val="00FE3352"/>
    <w:rsid w:val="00FE528B"/>
    <w:rsid w:val="00FE55CC"/>
    <w:rsid w:val="00FE7F1C"/>
    <w:rsid w:val="00FF049B"/>
    <w:rsid w:val="00FF0A43"/>
    <w:rsid w:val="00FF149B"/>
    <w:rsid w:val="00FF2907"/>
    <w:rsid w:val="00FF3137"/>
    <w:rsid w:val="00FF3D45"/>
    <w:rsid w:val="00FF5CE5"/>
    <w:rsid w:val="00FF6341"/>
    <w:rsid w:val="00FF79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0C1"/>
    <w:pPr>
      <w:widowControl w:val="0"/>
      <w:jc w:val="both"/>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48EA"/>
    <w:pPr>
      <w:tabs>
        <w:tab w:val="center" w:pos="4252"/>
        <w:tab w:val="right" w:pos="8504"/>
      </w:tabs>
      <w:snapToGrid w:val="0"/>
    </w:pPr>
  </w:style>
  <w:style w:type="character" w:customStyle="1" w:styleId="a4">
    <w:name w:val="ヘッダー (文字)"/>
    <w:basedOn w:val="a0"/>
    <w:link w:val="a3"/>
    <w:uiPriority w:val="99"/>
    <w:rsid w:val="009148EA"/>
  </w:style>
  <w:style w:type="paragraph" w:styleId="a5">
    <w:name w:val="footer"/>
    <w:basedOn w:val="a"/>
    <w:link w:val="a6"/>
    <w:uiPriority w:val="99"/>
    <w:unhideWhenUsed/>
    <w:rsid w:val="009148EA"/>
    <w:pPr>
      <w:tabs>
        <w:tab w:val="center" w:pos="4252"/>
        <w:tab w:val="right" w:pos="8504"/>
      </w:tabs>
      <w:snapToGrid w:val="0"/>
    </w:pPr>
  </w:style>
  <w:style w:type="character" w:customStyle="1" w:styleId="a6">
    <w:name w:val="フッター (文字)"/>
    <w:basedOn w:val="a0"/>
    <w:link w:val="a5"/>
    <w:uiPriority w:val="99"/>
    <w:rsid w:val="009148EA"/>
  </w:style>
  <w:style w:type="paragraph" w:styleId="a7">
    <w:name w:val="List Paragraph"/>
    <w:basedOn w:val="a"/>
    <w:uiPriority w:val="34"/>
    <w:qFormat/>
    <w:rsid w:val="001940B3"/>
    <w:pPr>
      <w:ind w:leftChars="400" w:left="840"/>
    </w:pPr>
  </w:style>
  <w:style w:type="character" w:styleId="a8">
    <w:name w:val="Strong"/>
    <w:qFormat/>
    <w:rsid w:val="001940B3"/>
    <w:rPr>
      <w:b/>
      <w:bCs/>
    </w:rPr>
  </w:style>
  <w:style w:type="paragraph" w:styleId="a9">
    <w:name w:val="Balloon Text"/>
    <w:basedOn w:val="a"/>
    <w:link w:val="aa"/>
    <w:uiPriority w:val="99"/>
    <w:semiHidden/>
    <w:unhideWhenUsed/>
    <w:rsid w:val="00C12E4F"/>
    <w:rPr>
      <w:rFonts w:asciiTheme="majorHAnsi" w:eastAsiaTheme="majorEastAsia" w:hAnsiTheme="majorHAnsi" w:cstheme="majorBidi"/>
      <w:szCs w:val="18"/>
    </w:rPr>
  </w:style>
  <w:style w:type="character" w:customStyle="1" w:styleId="aa">
    <w:name w:val="吹き出し (文字)"/>
    <w:basedOn w:val="a0"/>
    <w:link w:val="a9"/>
    <w:uiPriority w:val="99"/>
    <w:semiHidden/>
    <w:rsid w:val="00C12E4F"/>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21574B"/>
  </w:style>
  <w:style w:type="character" w:customStyle="1" w:styleId="ac">
    <w:name w:val="日付 (文字)"/>
    <w:basedOn w:val="a0"/>
    <w:link w:val="ab"/>
    <w:uiPriority w:val="99"/>
    <w:semiHidden/>
    <w:rsid w:val="0021574B"/>
  </w:style>
  <w:style w:type="table" w:styleId="ad">
    <w:name w:val="Table Grid"/>
    <w:basedOn w:val="a1"/>
    <w:uiPriority w:val="59"/>
    <w:rsid w:val="0097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d"/>
    <w:uiPriority w:val="59"/>
    <w:rsid w:val="005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link w:val="af"/>
    <w:uiPriority w:val="11"/>
    <w:qFormat/>
    <w:rsid w:val="00891059"/>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891059"/>
    <w:rPr>
      <w:rFonts w:asciiTheme="majorHAnsi" w:eastAsia="ＭＳ ゴシック" w:hAnsiTheme="majorHAnsi" w:cstheme="majorBidi"/>
      <w:sz w:val="24"/>
      <w:szCs w:val="24"/>
    </w:rPr>
  </w:style>
  <w:style w:type="paragraph" w:styleId="af0">
    <w:name w:val="Plain Text"/>
    <w:basedOn w:val="a"/>
    <w:link w:val="af1"/>
    <w:uiPriority w:val="99"/>
    <w:unhideWhenUsed/>
    <w:rsid w:val="000120E9"/>
    <w:rPr>
      <w:rFonts w:ascii="ＭＳ 明朝" w:eastAsia="ＭＳ 明朝" w:hAnsi="Courier New" w:cs="Courier New"/>
      <w:sz w:val="21"/>
      <w:szCs w:val="21"/>
    </w:rPr>
  </w:style>
  <w:style w:type="character" w:customStyle="1" w:styleId="af1">
    <w:name w:val="書式なし (文字)"/>
    <w:basedOn w:val="a0"/>
    <w:link w:val="af0"/>
    <w:uiPriority w:val="99"/>
    <w:rsid w:val="000120E9"/>
    <w:rPr>
      <w:rFonts w:ascii="ＭＳ 明朝" w:eastAsia="ＭＳ 明朝" w:hAnsi="Courier New" w:cs="Courier New"/>
      <w:szCs w:val="21"/>
    </w:rPr>
  </w:style>
  <w:style w:type="paragraph" w:styleId="2">
    <w:name w:val="Intense Quote"/>
    <w:basedOn w:val="a"/>
    <w:next w:val="a"/>
    <w:link w:val="20"/>
    <w:uiPriority w:val="30"/>
    <w:qFormat/>
    <w:rsid w:val="00327432"/>
    <w:pPr>
      <w:pBdr>
        <w:bottom w:val="single" w:sz="4" w:space="4" w:color="4F81BD" w:themeColor="accent1"/>
      </w:pBdr>
      <w:spacing w:before="200" w:after="280"/>
      <w:ind w:left="936" w:right="936"/>
    </w:pPr>
    <w:rPr>
      <w:b/>
      <w:bCs/>
      <w:i/>
      <w:iCs/>
      <w:color w:val="4F81BD" w:themeColor="accent1"/>
    </w:rPr>
  </w:style>
  <w:style w:type="character" w:customStyle="1" w:styleId="20">
    <w:name w:val="引用文 2 (文字)"/>
    <w:basedOn w:val="a0"/>
    <w:link w:val="2"/>
    <w:uiPriority w:val="30"/>
    <w:rsid w:val="00327432"/>
    <w:rPr>
      <w:b/>
      <w:bCs/>
      <w:i/>
      <w:iCs/>
      <w:color w:val="4F81BD" w:themeColor="accent1"/>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0C1"/>
    <w:pPr>
      <w:widowControl w:val="0"/>
      <w:jc w:val="both"/>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48EA"/>
    <w:pPr>
      <w:tabs>
        <w:tab w:val="center" w:pos="4252"/>
        <w:tab w:val="right" w:pos="8504"/>
      </w:tabs>
      <w:snapToGrid w:val="0"/>
    </w:pPr>
  </w:style>
  <w:style w:type="character" w:customStyle="1" w:styleId="a4">
    <w:name w:val="ヘッダー (文字)"/>
    <w:basedOn w:val="a0"/>
    <w:link w:val="a3"/>
    <w:uiPriority w:val="99"/>
    <w:rsid w:val="009148EA"/>
  </w:style>
  <w:style w:type="paragraph" w:styleId="a5">
    <w:name w:val="footer"/>
    <w:basedOn w:val="a"/>
    <w:link w:val="a6"/>
    <w:uiPriority w:val="99"/>
    <w:unhideWhenUsed/>
    <w:rsid w:val="009148EA"/>
    <w:pPr>
      <w:tabs>
        <w:tab w:val="center" w:pos="4252"/>
        <w:tab w:val="right" w:pos="8504"/>
      </w:tabs>
      <w:snapToGrid w:val="0"/>
    </w:pPr>
  </w:style>
  <w:style w:type="character" w:customStyle="1" w:styleId="a6">
    <w:name w:val="フッター (文字)"/>
    <w:basedOn w:val="a0"/>
    <w:link w:val="a5"/>
    <w:uiPriority w:val="99"/>
    <w:rsid w:val="009148EA"/>
  </w:style>
  <w:style w:type="paragraph" w:styleId="a7">
    <w:name w:val="List Paragraph"/>
    <w:basedOn w:val="a"/>
    <w:uiPriority w:val="34"/>
    <w:qFormat/>
    <w:rsid w:val="001940B3"/>
    <w:pPr>
      <w:ind w:leftChars="400" w:left="840"/>
    </w:pPr>
  </w:style>
  <w:style w:type="character" w:styleId="a8">
    <w:name w:val="Strong"/>
    <w:qFormat/>
    <w:rsid w:val="001940B3"/>
    <w:rPr>
      <w:b/>
      <w:bCs/>
    </w:rPr>
  </w:style>
  <w:style w:type="paragraph" w:styleId="a9">
    <w:name w:val="Balloon Text"/>
    <w:basedOn w:val="a"/>
    <w:link w:val="aa"/>
    <w:uiPriority w:val="99"/>
    <w:semiHidden/>
    <w:unhideWhenUsed/>
    <w:rsid w:val="00C12E4F"/>
    <w:rPr>
      <w:rFonts w:asciiTheme="majorHAnsi" w:eastAsiaTheme="majorEastAsia" w:hAnsiTheme="majorHAnsi" w:cstheme="majorBidi"/>
      <w:szCs w:val="18"/>
    </w:rPr>
  </w:style>
  <w:style w:type="character" w:customStyle="1" w:styleId="aa">
    <w:name w:val="吹き出し (文字)"/>
    <w:basedOn w:val="a0"/>
    <w:link w:val="a9"/>
    <w:uiPriority w:val="99"/>
    <w:semiHidden/>
    <w:rsid w:val="00C12E4F"/>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21574B"/>
  </w:style>
  <w:style w:type="character" w:customStyle="1" w:styleId="ac">
    <w:name w:val="日付 (文字)"/>
    <w:basedOn w:val="a0"/>
    <w:link w:val="ab"/>
    <w:uiPriority w:val="99"/>
    <w:semiHidden/>
    <w:rsid w:val="0021574B"/>
  </w:style>
  <w:style w:type="table" w:styleId="ad">
    <w:name w:val="Table Grid"/>
    <w:basedOn w:val="a1"/>
    <w:uiPriority w:val="59"/>
    <w:rsid w:val="0097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d"/>
    <w:uiPriority w:val="59"/>
    <w:rsid w:val="005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Subtitle"/>
    <w:basedOn w:val="a"/>
    <w:next w:val="a"/>
    <w:link w:val="af"/>
    <w:uiPriority w:val="11"/>
    <w:qFormat/>
    <w:rsid w:val="00891059"/>
    <w:pPr>
      <w:jc w:val="center"/>
      <w:outlineLvl w:val="1"/>
    </w:pPr>
    <w:rPr>
      <w:rFonts w:asciiTheme="majorHAnsi" w:eastAsia="ＭＳ ゴシック" w:hAnsiTheme="majorHAnsi" w:cstheme="majorBidi"/>
      <w:sz w:val="24"/>
      <w:szCs w:val="24"/>
    </w:rPr>
  </w:style>
  <w:style w:type="character" w:customStyle="1" w:styleId="af">
    <w:name w:val="副題 (文字)"/>
    <w:basedOn w:val="a0"/>
    <w:link w:val="ae"/>
    <w:uiPriority w:val="11"/>
    <w:rsid w:val="00891059"/>
    <w:rPr>
      <w:rFonts w:asciiTheme="majorHAnsi" w:eastAsia="ＭＳ ゴシック" w:hAnsiTheme="majorHAnsi" w:cstheme="majorBidi"/>
      <w:sz w:val="24"/>
      <w:szCs w:val="24"/>
    </w:rPr>
  </w:style>
  <w:style w:type="paragraph" w:styleId="af0">
    <w:name w:val="Plain Text"/>
    <w:basedOn w:val="a"/>
    <w:link w:val="af1"/>
    <w:uiPriority w:val="99"/>
    <w:unhideWhenUsed/>
    <w:rsid w:val="000120E9"/>
    <w:rPr>
      <w:rFonts w:ascii="ＭＳ 明朝" w:eastAsia="ＭＳ 明朝" w:hAnsi="Courier New" w:cs="Courier New"/>
      <w:sz w:val="21"/>
      <w:szCs w:val="21"/>
    </w:rPr>
  </w:style>
  <w:style w:type="character" w:customStyle="1" w:styleId="af1">
    <w:name w:val="書式なし (文字)"/>
    <w:basedOn w:val="a0"/>
    <w:link w:val="af0"/>
    <w:uiPriority w:val="99"/>
    <w:rsid w:val="000120E9"/>
    <w:rPr>
      <w:rFonts w:ascii="ＭＳ 明朝" w:eastAsia="ＭＳ 明朝" w:hAnsi="Courier New" w:cs="Courier New"/>
      <w:szCs w:val="21"/>
    </w:rPr>
  </w:style>
  <w:style w:type="paragraph" w:styleId="2">
    <w:name w:val="Intense Quote"/>
    <w:basedOn w:val="a"/>
    <w:next w:val="a"/>
    <w:link w:val="20"/>
    <w:uiPriority w:val="30"/>
    <w:qFormat/>
    <w:rsid w:val="00327432"/>
    <w:pPr>
      <w:pBdr>
        <w:bottom w:val="single" w:sz="4" w:space="4" w:color="4F81BD" w:themeColor="accent1"/>
      </w:pBdr>
      <w:spacing w:before="200" w:after="280"/>
      <w:ind w:left="936" w:right="936"/>
    </w:pPr>
    <w:rPr>
      <w:b/>
      <w:bCs/>
      <w:i/>
      <w:iCs/>
      <w:color w:val="4F81BD" w:themeColor="accent1"/>
    </w:rPr>
  </w:style>
  <w:style w:type="character" w:customStyle="1" w:styleId="20">
    <w:name w:val="引用文 2 (文字)"/>
    <w:basedOn w:val="a0"/>
    <w:link w:val="2"/>
    <w:uiPriority w:val="30"/>
    <w:rsid w:val="00327432"/>
    <w:rPr>
      <w:b/>
      <w:bCs/>
      <w:i/>
      <w:iCs/>
      <w:color w:val="4F81BD" w:themeColor="accen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3425">
      <w:bodyDiv w:val="1"/>
      <w:marLeft w:val="0"/>
      <w:marRight w:val="0"/>
      <w:marTop w:val="0"/>
      <w:marBottom w:val="0"/>
      <w:divBdr>
        <w:top w:val="none" w:sz="0" w:space="0" w:color="auto"/>
        <w:left w:val="none" w:sz="0" w:space="0" w:color="auto"/>
        <w:bottom w:val="none" w:sz="0" w:space="0" w:color="auto"/>
        <w:right w:val="none" w:sz="0" w:space="0" w:color="auto"/>
      </w:divBdr>
    </w:div>
    <w:div w:id="97483957">
      <w:bodyDiv w:val="1"/>
      <w:marLeft w:val="0"/>
      <w:marRight w:val="0"/>
      <w:marTop w:val="0"/>
      <w:marBottom w:val="0"/>
      <w:divBdr>
        <w:top w:val="none" w:sz="0" w:space="0" w:color="auto"/>
        <w:left w:val="none" w:sz="0" w:space="0" w:color="auto"/>
        <w:bottom w:val="none" w:sz="0" w:space="0" w:color="auto"/>
        <w:right w:val="none" w:sz="0" w:space="0" w:color="auto"/>
      </w:divBdr>
    </w:div>
    <w:div w:id="149172924">
      <w:bodyDiv w:val="1"/>
      <w:marLeft w:val="0"/>
      <w:marRight w:val="0"/>
      <w:marTop w:val="0"/>
      <w:marBottom w:val="0"/>
      <w:divBdr>
        <w:top w:val="none" w:sz="0" w:space="0" w:color="auto"/>
        <w:left w:val="none" w:sz="0" w:space="0" w:color="auto"/>
        <w:bottom w:val="none" w:sz="0" w:space="0" w:color="auto"/>
        <w:right w:val="none" w:sz="0" w:space="0" w:color="auto"/>
      </w:divBdr>
    </w:div>
    <w:div w:id="165828456">
      <w:bodyDiv w:val="1"/>
      <w:marLeft w:val="0"/>
      <w:marRight w:val="0"/>
      <w:marTop w:val="0"/>
      <w:marBottom w:val="0"/>
      <w:divBdr>
        <w:top w:val="none" w:sz="0" w:space="0" w:color="auto"/>
        <w:left w:val="none" w:sz="0" w:space="0" w:color="auto"/>
        <w:bottom w:val="none" w:sz="0" w:space="0" w:color="auto"/>
        <w:right w:val="none" w:sz="0" w:space="0" w:color="auto"/>
      </w:divBdr>
    </w:div>
    <w:div w:id="414976955">
      <w:bodyDiv w:val="1"/>
      <w:marLeft w:val="0"/>
      <w:marRight w:val="0"/>
      <w:marTop w:val="0"/>
      <w:marBottom w:val="0"/>
      <w:divBdr>
        <w:top w:val="none" w:sz="0" w:space="0" w:color="auto"/>
        <w:left w:val="none" w:sz="0" w:space="0" w:color="auto"/>
        <w:bottom w:val="none" w:sz="0" w:space="0" w:color="auto"/>
        <w:right w:val="none" w:sz="0" w:space="0" w:color="auto"/>
      </w:divBdr>
    </w:div>
    <w:div w:id="453407112">
      <w:bodyDiv w:val="1"/>
      <w:marLeft w:val="0"/>
      <w:marRight w:val="0"/>
      <w:marTop w:val="0"/>
      <w:marBottom w:val="0"/>
      <w:divBdr>
        <w:top w:val="none" w:sz="0" w:space="0" w:color="auto"/>
        <w:left w:val="none" w:sz="0" w:space="0" w:color="auto"/>
        <w:bottom w:val="none" w:sz="0" w:space="0" w:color="auto"/>
        <w:right w:val="none" w:sz="0" w:space="0" w:color="auto"/>
      </w:divBdr>
    </w:div>
    <w:div w:id="469789555">
      <w:bodyDiv w:val="1"/>
      <w:marLeft w:val="0"/>
      <w:marRight w:val="0"/>
      <w:marTop w:val="0"/>
      <w:marBottom w:val="0"/>
      <w:divBdr>
        <w:top w:val="none" w:sz="0" w:space="0" w:color="auto"/>
        <w:left w:val="none" w:sz="0" w:space="0" w:color="auto"/>
        <w:bottom w:val="none" w:sz="0" w:space="0" w:color="auto"/>
        <w:right w:val="none" w:sz="0" w:space="0" w:color="auto"/>
      </w:divBdr>
    </w:div>
    <w:div w:id="495608188">
      <w:bodyDiv w:val="1"/>
      <w:marLeft w:val="0"/>
      <w:marRight w:val="0"/>
      <w:marTop w:val="0"/>
      <w:marBottom w:val="0"/>
      <w:divBdr>
        <w:top w:val="none" w:sz="0" w:space="0" w:color="auto"/>
        <w:left w:val="none" w:sz="0" w:space="0" w:color="auto"/>
        <w:bottom w:val="none" w:sz="0" w:space="0" w:color="auto"/>
        <w:right w:val="none" w:sz="0" w:space="0" w:color="auto"/>
      </w:divBdr>
    </w:div>
    <w:div w:id="552272631">
      <w:bodyDiv w:val="1"/>
      <w:marLeft w:val="0"/>
      <w:marRight w:val="0"/>
      <w:marTop w:val="0"/>
      <w:marBottom w:val="0"/>
      <w:divBdr>
        <w:top w:val="none" w:sz="0" w:space="0" w:color="auto"/>
        <w:left w:val="none" w:sz="0" w:space="0" w:color="auto"/>
        <w:bottom w:val="none" w:sz="0" w:space="0" w:color="auto"/>
        <w:right w:val="none" w:sz="0" w:space="0" w:color="auto"/>
      </w:divBdr>
    </w:div>
    <w:div w:id="643195835">
      <w:bodyDiv w:val="1"/>
      <w:marLeft w:val="0"/>
      <w:marRight w:val="0"/>
      <w:marTop w:val="0"/>
      <w:marBottom w:val="0"/>
      <w:divBdr>
        <w:top w:val="none" w:sz="0" w:space="0" w:color="auto"/>
        <w:left w:val="none" w:sz="0" w:space="0" w:color="auto"/>
        <w:bottom w:val="none" w:sz="0" w:space="0" w:color="auto"/>
        <w:right w:val="none" w:sz="0" w:space="0" w:color="auto"/>
      </w:divBdr>
    </w:div>
    <w:div w:id="673146977">
      <w:bodyDiv w:val="1"/>
      <w:marLeft w:val="0"/>
      <w:marRight w:val="0"/>
      <w:marTop w:val="0"/>
      <w:marBottom w:val="0"/>
      <w:divBdr>
        <w:top w:val="none" w:sz="0" w:space="0" w:color="auto"/>
        <w:left w:val="none" w:sz="0" w:space="0" w:color="auto"/>
        <w:bottom w:val="none" w:sz="0" w:space="0" w:color="auto"/>
        <w:right w:val="none" w:sz="0" w:space="0" w:color="auto"/>
      </w:divBdr>
    </w:div>
    <w:div w:id="727656874">
      <w:bodyDiv w:val="1"/>
      <w:marLeft w:val="0"/>
      <w:marRight w:val="0"/>
      <w:marTop w:val="0"/>
      <w:marBottom w:val="0"/>
      <w:divBdr>
        <w:top w:val="none" w:sz="0" w:space="0" w:color="auto"/>
        <w:left w:val="none" w:sz="0" w:space="0" w:color="auto"/>
        <w:bottom w:val="none" w:sz="0" w:space="0" w:color="auto"/>
        <w:right w:val="none" w:sz="0" w:space="0" w:color="auto"/>
      </w:divBdr>
    </w:div>
    <w:div w:id="788548357">
      <w:bodyDiv w:val="1"/>
      <w:marLeft w:val="0"/>
      <w:marRight w:val="0"/>
      <w:marTop w:val="0"/>
      <w:marBottom w:val="0"/>
      <w:divBdr>
        <w:top w:val="none" w:sz="0" w:space="0" w:color="auto"/>
        <w:left w:val="none" w:sz="0" w:space="0" w:color="auto"/>
        <w:bottom w:val="none" w:sz="0" w:space="0" w:color="auto"/>
        <w:right w:val="none" w:sz="0" w:space="0" w:color="auto"/>
      </w:divBdr>
    </w:div>
    <w:div w:id="962660752">
      <w:bodyDiv w:val="1"/>
      <w:marLeft w:val="0"/>
      <w:marRight w:val="0"/>
      <w:marTop w:val="0"/>
      <w:marBottom w:val="0"/>
      <w:divBdr>
        <w:top w:val="none" w:sz="0" w:space="0" w:color="auto"/>
        <w:left w:val="none" w:sz="0" w:space="0" w:color="auto"/>
        <w:bottom w:val="none" w:sz="0" w:space="0" w:color="auto"/>
        <w:right w:val="none" w:sz="0" w:space="0" w:color="auto"/>
      </w:divBdr>
    </w:div>
    <w:div w:id="1028676955">
      <w:bodyDiv w:val="1"/>
      <w:marLeft w:val="0"/>
      <w:marRight w:val="0"/>
      <w:marTop w:val="0"/>
      <w:marBottom w:val="0"/>
      <w:divBdr>
        <w:top w:val="none" w:sz="0" w:space="0" w:color="auto"/>
        <w:left w:val="none" w:sz="0" w:space="0" w:color="auto"/>
        <w:bottom w:val="none" w:sz="0" w:space="0" w:color="auto"/>
        <w:right w:val="none" w:sz="0" w:space="0" w:color="auto"/>
      </w:divBdr>
    </w:div>
    <w:div w:id="1289120324">
      <w:bodyDiv w:val="1"/>
      <w:marLeft w:val="0"/>
      <w:marRight w:val="0"/>
      <w:marTop w:val="0"/>
      <w:marBottom w:val="0"/>
      <w:divBdr>
        <w:top w:val="none" w:sz="0" w:space="0" w:color="auto"/>
        <w:left w:val="none" w:sz="0" w:space="0" w:color="auto"/>
        <w:bottom w:val="none" w:sz="0" w:space="0" w:color="auto"/>
        <w:right w:val="none" w:sz="0" w:space="0" w:color="auto"/>
      </w:divBdr>
    </w:div>
    <w:div w:id="1360471548">
      <w:bodyDiv w:val="1"/>
      <w:marLeft w:val="0"/>
      <w:marRight w:val="0"/>
      <w:marTop w:val="0"/>
      <w:marBottom w:val="0"/>
      <w:divBdr>
        <w:top w:val="none" w:sz="0" w:space="0" w:color="auto"/>
        <w:left w:val="none" w:sz="0" w:space="0" w:color="auto"/>
        <w:bottom w:val="none" w:sz="0" w:space="0" w:color="auto"/>
        <w:right w:val="none" w:sz="0" w:space="0" w:color="auto"/>
      </w:divBdr>
    </w:div>
    <w:div w:id="1410074329">
      <w:bodyDiv w:val="1"/>
      <w:marLeft w:val="0"/>
      <w:marRight w:val="0"/>
      <w:marTop w:val="0"/>
      <w:marBottom w:val="0"/>
      <w:divBdr>
        <w:top w:val="none" w:sz="0" w:space="0" w:color="auto"/>
        <w:left w:val="none" w:sz="0" w:space="0" w:color="auto"/>
        <w:bottom w:val="none" w:sz="0" w:space="0" w:color="auto"/>
        <w:right w:val="none" w:sz="0" w:space="0" w:color="auto"/>
      </w:divBdr>
    </w:div>
    <w:div w:id="1587227399">
      <w:bodyDiv w:val="1"/>
      <w:marLeft w:val="0"/>
      <w:marRight w:val="0"/>
      <w:marTop w:val="0"/>
      <w:marBottom w:val="0"/>
      <w:divBdr>
        <w:top w:val="none" w:sz="0" w:space="0" w:color="auto"/>
        <w:left w:val="none" w:sz="0" w:space="0" w:color="auto"/>
        <w:bottom w:val="none" w:sz="0" w:space="0" w:color="auto"/>
        <w:right w:val="none" w:sz="0" w:space="0" w:color="auto"/>
      </w:divBdr>
    </w:div>
    <w:div w:id="1682199239">
      <w:bodyDiv w:val="1"/>
      <w:marLeft w:val="0"/>
      <w:marRight w:val="0"/>
      <w:marTop w:val="0"/>
      <w:marBottom w:val="0"/>
      <w:divBdr>
        <w:top w:val="none" w:sz="0" w:space="0" w:color="auto"/>
        <w:left w:val="none" w:sz="0" w:space="0" w:color="auto"/>
        <w:bottom w:val="none" w:sz="0" w:space="0" w:color="auto"/>
        <w:right w:val="none" w:sz="0" w:space="0" w:color="auto"/>
      </w:divBdr>
    </w:div>
    <w:div w:id="1790969772">
      <w:bodyDiv w:val="1"/>
      <w:marLeft w:val="0"/>
      <w:marRight w:val="0"/>
      <w:marTop w:val="0"/>
      <w:marBottom w:val="0"/>
      <w:divBdr>
        <w:top w:val="none" w:sz="0" w:space="0" w:color="auto"/>
        <w:left w:val="none" w:sz="0" w:space="0" w:color="auto"/>
        <w:bottom w:val="none" w:sz="0" w:space="0" w:color="auto"/>
        <w:right w:val="none" w:sz="0" w:space="0" w:color="auto"/>
      </w:divBdr>
    </w:div>
    <w:div w:id="1791507779">
      <w:bodyDiv w:val="1"/>
      <w:marLeft w:val="0"/>
      <w:marRight w:val="0"/>
      <w:marTop w:val="0"/>
      <w:marBottom w:val="0"/>
      <w:divBdr>
        <w:top w:val="none" w:sz="0" w:space="0" w:color="auto"/>
        <w:left w:val="none" w:sz="0" w:space="0" w:color="auto"/>
        <w:bottom w:val="none" w:sz="0" w:space="0" w:color="auto"/>
        <w:right w:val="none" w:sz="0" w:space="0" w:color="auto"/>
      </w:divBdr>
    </w:div>
    <w:div w:id="1838694152">
      <w:bodyDiv w:val="1"/>
      <w:marLeft w:val="0"/>
      <w:marRight w:val="0"/>
      <w:marTop w:val="0"/>
      <w:marBottom w:val="0"/>
      <w:divBdr>
        <w:top w:val="none" w:sz="0" w:space="0" w:color="auto"/>
        <w:left w:val="none" w:sz="0" w:space="0" w:color="auto"/>
        <w:bottom w:val="none" w:sz="0" w:space="0" w:color="auto"/>
        <w:right w:val="none" w:sz="0" w:space="0" w:color="auto"/>
      </w:divBdr>
    </w:div>
    <w:div w:id="1862741275">
      <w:bodyDiv w:val="1"/>
      <w:marLeft w:val="0"/>
      <w:marRight w:val="0"/>
      <w:marTop w:val="0"/>
      <w:marBottom w:val="0"/>
      <w:divBdr>
        <w:top w:val="none" w:sz="0" w:space="0" w:color="auto"/>
        <w:left w:val="none" w:sz="0" w:space="0" w:color="auto"/>
        <w:bottom w:val="none" w:sz="0" w:space="0" w:color="auto"/>
        <w:right w:val="none" w:sz="0" w:space="0" w:color="auto"/>
      </w:divBdr>
    </w:div>
    <w:div w:id="1915050228">
      <w:bodyDiv w:val="1"/>
      <w:marLeft w:val="0"/>
      <w:marRight w:val="0"/>
      <w:marTop w:val="0"/>
      <w:marBottom w:val="0"/>
      <w:divBdr>
        <w:top w:val="none" w:sz="0" w:space="0" w:color="auto"/>
        <w:left w:val="none" w:sz="0" w:space="0" w:color="auto"/>
        <w:bottom w:val="none" w:sz="0" w:space="0" w:color="auto"/>
        <w:right w:val="none" w:sz="0" w:space="0" w:color="auto"/>
      </w:divBdr>
    </w:div>
    <w:div w:id="1922831557">
      <w:bodyDiv w:val="1"/>
      <w:marLeft w:val="0"/>
      <w:marRight w:val="0"/>
      <w:marTop w:val="0"/>
      <w:marBottom w:val="0"/>
      <w:divBdr>
        <w:top w:val="none" w:sz="0" w:space="0" w:color="auto"/>
        <w:left w:val="none" w:sz="0" w:space="0" w:color="auto"/>
        <w:bottom w:val="none" w:sz="0" w:space="0" w:color="auto"/>
        <w:right w:val="none" w:sz="0" w:space="0" w:color="auto"/>
      </w:divBdr>
    </w:div>
    <w:div w:id="1941523381">
      <w:bodyDiv w:val="1"/>
      <w:marLeft w:val="0"/>
      <w:marRight w:val="0"/>
      <w:marTop w:val="0"/>
      <w:marBottom w:val="0"/>
      <w:divBdr>
        <w:top w:val="none" w:sz="0" w:space="0" w:color="auto"/>
        <w:left w:val="none" w:sz="0" w:space="0" w:color="auto"/>
        <w:bottom w:val="none" w:sz="0" w:space="0" w:color="auto"/>
        <w:right w:val="none" w:sz="0" w:space="0" w:color="auto"/>
      </w:divBdr>
    </w:div>
    <w:div w:id="19718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sitani\Desktop\&#12467;&#12511;&#12517;&#12491;&#12486;&#12451;&#32025;.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3011-8D17-4114-98A2-FB22A3DFB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コミュニティ紙</Template>
  <TotalTime>8118</TotalTime>
  <Pages>1</Pages>
  <Words>314</Words>
  <Characters>1790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nisitani</dc:creator>
  <cp:lastModifiedBy>nisitani</cp:lastModifiedBy>
  <cp:revision>407</cp:revision>
  <cp:lastPrinted>2020-08-07T04:23:00Z</cp:lastPrinted>
  <dcterms:created xsi:type="dcterms:W3CDTF">2018-03-18T12:15:00Z</dcterms:created>
  <dcterms:modified xsi:type="dcterms:W3CDTF">2020-08-11T02:38:00Z</dcterms:modified>
</cp:coreProperties>
</file>